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E11" w:rsidRPr="001244F9" w:rsidRDefault="00074E11" w:rsidP="00074E11">
      <w:pPr>
        <w:pStyle w:val="Title"/>
        <w:ind w:firstLine="27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noProof/>
          <w:color w:val="auto"/>
          <w:sz w:val="24"/>
          <w:szCs w:val="24"/>
          <w:lang w:eastAsia="en-US" w:bidi="mr-IN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4783455</wp:posOffset>
            </wp:positionH>
            <wp:positionV relativeFrom="paragraph">
              <wp:posOffset>-248920</wp:posOffset>
            </wp:positionV>
            <wp:extent cx="1409617" cy="1524000"/>
            <wp:effectExtent l="171450" t="171450" r="362585" b="323850"/>
            <wp:wrapNone/>
            <wp:docPr id="5" name="Picture 5" descr="C:\Users\user\Desktop\New folder (2)\DSCN01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New folder (2)\DSCN011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7924" t="7640" r="19608" b="-559"/>
                    <a:stretch/>
                  </pic:blipFill>
                  <pic:spPr bwMode="auto">
                    <a:xfrm>
                      <a:off x="0" y="0"/>
                      <a:ext cx="1409617" cy="1524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2C2410" w:rsidRPr="001244F9">
        <w:rPr>
          <w:rFonts w:ascii="Times New Roman" w:hAnsi="Times New Roman" w:cs="Times New Roman"/>
          <w:b/>
          <w:color w:val="auto"/>
          <w:sz w:val="32"/>
          <w:szCs w:val="24"/>
        </w:rPr>
        <w:t xml:space="preserve">Dr. </w:t>
      </w:r>
      <w:r w:rsidRPr="001244F9">
        <w:rPr>
          <w:rFonts w:ascii="Times New Roman" w:hAnsi="Times New Roman" w:cs="Times New Roman"/>
          <w:b/>
          <w:color w:val="auto"/>
          <w:sz w:val="32"/>
          <w:szCs w:val="24"/>
        </w:rPr>
        <w:t>Vinayak Bhagwat</w:t>
      </w:r>
      <w:bookmarkStart w:id="0" w:name="_GoBack"/>
      <w:bookmarkEnd w:id="0"/>
      <w:r w:rsidRPr="001244F9">
        <w:rPr>
          <w:rFonts w:ascii="Times New Roman" w:hAnsi="Times New Roman" w:cs="Times New Roman"/>
          <w:b/>
          <w:color w:val="auto"/>
          <w:sz w:val="32"/>
          <w:szCs w:val="24"/>
        </w:rPr>
        <w:t xml:space="preserve"> Ghayal</w:t>
      </w:r>
      <w:r w:rsidR="00502B72" w:rsidRPr="001244F9">
        <w:rPr>
          <w:rFonts w:ascii="Times New Roman" w:hAnsi="Times New Roman" w:cs="Times New Roman"/>
          <w:b/>
          <w:color w:val="auto"/>
          <w:sz w:val="32"/>
          <w:szCs w:val="24"/>
        </w:rPr>
        <w:t xml:space="preserve">  </w:t>
      </w:r>
      <w:r w:rsidRPr="001244F9">
        <w:rPr>
          <w:rFonts w:ascii="Times New Roman" w:hAnsi="Times New Roman" w:cs="Times New Roman"/>
          <w:b/>
          <w:color w:val="auto"/>
          <w:sz w:val="24"/>
          <w:szCs w:val="24"/>
        </w:rPr>
        <w:t xml:space="preserve">             </w:t>
      </w:r>
      <w:r w:rsidR="002C2410" w:rsidRPr="001244F9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</w:p>
    <w:p w:rsidR="00816216" w:rsidRPr="001244F9" w:rsidRDefault="00074E11" w:rsidP="00074E11">
      <w:pPr>
        <w:pStyle w:val="Title"/>
        <w:ind w:firstLine="27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i/>
          <w:color w:val="auto"/>
          <w:sz w:val="24"/>
          <w:szCs w:val="24"/>
        </w:rPr>
        <w:t>Doctor of Pharmacy (Pharm D)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    </w:t>
      </w:r>
    </w:p>
    <w:p w:rsidR="00074E11" w:rsidRPr="001244F9" w:rsidRDefault="00074E11" w:rsidP="00074E11">
      <w:pPr>
        <w:pStyle w:val="Title"/>
        <w:ind w:firstLine="27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Address- H.No.686712,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Sant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Namdev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Nagar (E),</w:t>
      </w:r>
    </w:p>
    <w:p w:rsidR="00074E11" w:rsidRPr="001244F9" w:rsidRDefault="00074E11" w:rsidP="00074E11">
      <w:pPr>
        <w:pStyle w:val="Title"/>
        <w:ind w:firstLine="270"/>
        <w:jc w:val="both"/>
        <w:rPr>
          <w:rFonts w:ascii="Times New Roman" w:hAnsi="Times New Roman" w:cs="Times New Roman"/>
          <w:i/>
          <w:color w:val="auto"/>
          <w:sz w:val="24"/>
          <w:szCs w:val="24"/>
        </w:rPr>
      </w:pP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Dhanora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road,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Beed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431122 Maharashtra</w:t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</w:rPr>
        <w:t xml:space="preserve">                                                   </w:t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</w:rPr>
        <w:tab/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</w:rPr>
        <w:tab/>
      </w:r>
    </w:p>
    <w:p w:rsidR="00074E11" w:rsidRPr="001244F9" w:rsidRDefault="00074E11" w:rsidP="00074E11">
      <w:pPr>
        <w:pStyle w:val="Title"/>
        <w:ind w:firstLine="27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>Contact: +91-7276363685</w:t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</w:rPr>
        <w:t xml:space="preserve"> 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</w:p>
    <w:p w:rsidR="00074E11" w:rsidRPr="001244F9" w:rsidRDefault="00074E11" w:rsidP="00074E11">
      <w:pPr>
        <w:pStyle w:val="Title"/>
        <w:ind w:firstLine="270"/>
        <w:jc w:val="both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Email: </w:t>
      </w:r>
      <w:hyperlink r:id="rId9" w:history="1">
        <w:r w:rsidRPr="001244F9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vin14994@gmail.com</w:t>
        </w:r>
      </w:hyperlink>
    </w:p>
    <w:p w:rsidR="00074E11" w:rsidRPr="001244F9" w:rsidRDefault="00074E11" w:rsidP="00466DE2">
      <w:pPr>
        <w:pStyle w:val="Title"/>
        <w:jc w:val="both"/>
        <w:rPr>
          <w:rFonts w:ascii="Times New Roman" w:hAnsi="Times New Roman" w:cs="Times New Roman"/>
          <w:i/>
          <w:color w:val="auto"/>
          <w:sz w:val="24"/>
          <w:szCs w:val="24"/>
        </w:rPr>
      </w:pPr>
    </w:p>
    <w:p w:rsidR="006270A9" w:rsidRPr="001244F9" w:rsidRDefault="001E44E6" w:rsidP="00466DE2">
      <w:pPr>
        <w:pStyle w:val="Heading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sdt>
        <w:sdtPr>
          <w:rPr>
            <w:rFonts w:ascii="Times New Roman" w:hAnsi="Times New Roman" w:cs="Times New Roman"/>
            <w:color w:val="auto"/>
            <w:sz w:val="24"/>
            <w:szCs w:val="24"/>
            <w:u w:val="single"/>
          </w:rPr>
          <w:alias w:val="Objective:"/>
          <w:tag w:val="Objective:"/>
          <w:id w:val="-731932020"/>
          <w:placeholder>
            <w:docPart w:val="555B251658F548579675F5200396C94D"/>
          </w:placeholder>
          <w:temporary/>
          <w:showingPlcHdr/>
        </w:sdtPr>
        <w:sdtContent>
          <w:r w:rsidR="009D5933" w:rsidRPr="001244F9">
            <w:rPr>
              <w:rFonts w:ascii="Times New Roman" w:hAnsi="Times New Roman" w:cs="Times New Roman"/>
              <w:color w:val="auto"/>
              <w:szCs w:val="24"/>
            </w:rPr>
            <w:t>Objective</w:t>
          </w:r>
        </w:sdtContent>
      </w:sdt>
    </w:p>
    <w:p w:rsidR="006270A9" w:rsidRPr="001244F9" w:rsidRDefault="004A68D0" w:rsidP="00466DE2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To </w:t>
      </w:r>
      <w:r w:rsidR="00442A97" w:rsidRPr="001244F9">
        <w:rPr>
          <w:rFonts w:ascii="Times New Roman" w:hAnsi="Times New Roman" w:cs="Times New Roman"/>
          <w:color w:val="auto"/>
          <w:sz w:val="24"/>
          <w:szCs w:val="24"/>
        </w:rPr>
        <w:t>build up my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knowledge</w:t>
      </w:r>
      <w:r w:rsidR="00442A97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in applied therapeutics and clinical pharmacy</w:t>
      </w:r>
      <w:r w:rsidR="00B04C50" w:rsidRPr="001244F9">
        <w:rPr>
          <w:rFonts w:ascii="Times New Roman" w:hAnsi="Times New Roman" w:cs="Times New Roman"/>
          <w:color w:val="auto"/>
          <w:sz w:val="24"/>
          <w:szCs w:val="24"/>
        </w:rPr>
        <w:t>.</w:t>
      </w:r>
      <w:proofErr w:type="gramEnd"/>
      <w:r w:rsidR="00442A97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Utilize</w:t>
      </w:r>
      <w:r w:rsidR="00C41BA4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my skills to </w:t>
      </w:r>
      <w:r w:rsidR="003614C0">
        <w:rPr>
          <w:rFonts w:ascii="Times New Roman" w:hAnsi="Times New Roman" w:cs="Times New Roman"/>
          <w:color w:val="auto"/>
          <w:sz w:val="24"/>
          <w:szCs w:val="24"/>
        </w:rPr>
        <w:t>improve quality of life</w:t>
      </w:r>
      <w:r w:rsidR="00442A97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. </w:t>
      </w:r>
      <w:r w:rsidR="00C41BA4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sdt>
      <w:sdtPr>
        <w:rPr>
          <w:rFonts w:ascii="Times New Roman" w:hAnsi="Times New Roman" w:cs="Times New Roman"/>
          <w:color w:val="auto"/>
          <w:sz w:val="24"/>
          <w:szCs w:val="24"/>
        </w:rPr>
        <w:alias w:val="Education:"/>
        <w:tag w:val="Education:"/>
        <w:id w:val="807127995"/>
        <w:placeholder>
          <w:docPart w:val="8B76726D59634AFB8C20CE6277E792A8"/>
        </w:placeholder>
        <w:temporary/>
        <w:showingPlcHdr/>
      </w:sdtPr>
      <w:sdtContent>
        <w:p w:rsidR="006270A9" w:rsidRPr="001244F9" w:rsidRDefault="009D5933" w:rsidP="00466DE2">
          <w:pPr>
            <w:pStyle w:val="Heading1"/>
            <w:jc w:val="both"/>
            <w:rPr>
              <w:rFonts w:ascii="Times New Roman" w:hAnsi="Times New Roman" w:cs="Times New Roman"/>
              <w:color w:val="auto"/>
              <w:sz w:val="24"/>
              <w:szCs w:val="24"/>
            </w:rPr>
          </w:pPr>
          <w:r w:rsidRPr="001244F9">
            <w:rPr>
              <w:rFonts w:ascii="Times New Roman" w:hAnsi="Times New Roman" w:cs="Times New Roman"/>
              <w:color w:val="auto"/>
              <w:szCs w:val="24"/>
            </w:rPr>
            <w:t>Education</w:t>
          </w:r>
        </w:p>
      </w:sdtContent>
    </w:sdt>
    <w:tbl>
      <w:tblPr>
        <w:tblStyle w:val="GridTable1Light-Accent21"/>
        <w:tblW w:w="971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28"/>
        <w:gridCol w:w="1359"/>
        <w:gridCol w:w="2710"/>
        <w:gridCol w:w="1061"/>
        <w:gridCol w:w="1423"/>
        <w:gridCol w:w="1432"/>
      </w:tblGrid>
      <w:tr w:rsidR="001244F9" w:rsidRPr="001244F9" w:rsidTr="001244F9">
        <w:trPr>
          <w:cnfStyle w:val="100000000000"/>
        </w:trPr>
        <w:tc>
          <w:tcPr>
            <w:cnfStyle w:val="001000000000"/>
            <w:tcW w:w="1728" w:type="dxa"/>
            <w:tcBorders>
              <w:bottom w:val="none" w:sz="0" w:space="0" w:color="auto"/>
            </w:tcBorders>
          </w:tcPr>
          <w:p w:rsidR="00992F68" w:rsidRPr="001244F9" w:rsidRDefault="00992F68" w:rsidP="00F4153B">
            <w:pPr>
              <w:pStyle w:val="ResumeDate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Level</w:t>
            </w:r>
          </w:p>
        </w:tc>
        <w:tc>
          <w:tcPr>
            <w:tcW w:w="1359" w:type="dxa"/>
            <w:tcBorders>
              <w:bottom w:val="none" w:sz="0" w:space="0" w:color="auto"/>
            </w:tcBorders>
          </w:tcPr>
          <w:p w:rsidR="00992F68" w:rsidRPr="001244F9" w:rsidRDefault="00992F68" w:rsidP="00F4153B">
            <w:pPr>
              <w:pStyle w:val="ResumeDate"/>
              <w:jc w:val="both"/>
              <w:cnfStyle w:val="1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Degree</w:t>
            </w:r>
          </w:p>
        </w:tc>
        <w:tc>
          <w:tcPr>
            <w:tcW w:w="2710" w:type="dxa"/>
            <w:tcBorders>
              <w:bottom w:val="none" w:sz="0" w:space="0" w:color="auto"/>
            </w:tcBorders>
          </w:tcPr>
          <w:p w:rsidR="00992F68" w:rsidRPr="001244F9" w:rsidRDefault="00992F68" w:rsidP="00F4153B">
            <w:pPr>
              <w:pStyle w:val="ResumeDate"/>
              <w:jc w:val="both"/>
              <w:cnfStyle w:val="1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Institution / University</w:t>
            </w:r>
          </w:p>
        </w:tc>
        <w:tc>
          <w:tcPr>
            <w:tcW w:w="1061" w:type="dxa"/>
            <w:tcBorders>
              <w:bottom w:val="none" w:sz="0" w:space="0" w:color="auto"/>
            </w:tcBorders>
          </w:tcPr>
          <w:p w:rsidR="00992F68" w:rsidRPr="001244F9" w:rsidRDefault="00992F68" w:rsidP="00F4153B">
            <w:pPr>
              <w:pStyle w:val="ResumeDate"/>
              <w:jc w:val="both"/>
              <w:cnfStyle w:val="1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Year of Passing</w:t>
            </w:r>
          </w:p>
        </w:tc>
        <w:tc>
          <w:tcPr>
            <w:tcW w:w="1423" w:type="dxa"/>
            <w:tcBorders>
              <w:bottom w:val="none" w:sz="0" w:space="0" w:color="auto"/>
            </w:tcBorders>
          </w:tcPr>
          <w:p w:rsidR="00992F68" w:rsidRPr="001244F9" w:rsidRDefault="00992F68" w:rsidP="00F4153B">
            <w:pPr>
              <w:pStyle w:val="ResumeDate"/>
              <w:jc w:val="both"/>
              <w:cnfStyle w:val="1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Percentage</w:t>
            </w:r>
          </w:p>
        </w:tc>
        <w:tc>
          <w:tcPr>
            <w:tcW w:w="1432" w:type="dxa"/>
            <w:tcBorders>
              <w:bottom w:val="none" w:sz="0" w:space="0" w:color="auto"/>
            </w:tcBorders>
          </w:tcPr>
          <w:p w:rsidR="00992F68" w:rsidRPr="001244F9" w:rsidRDefault="00992F68" w:rsidP="00F4153B">
            <w:pPr>
              <w:pStyle w:val="ResumeDate"/>
              <w:jc w:val="both"/>
              <w:cnfStyle w:val="1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Grade/ Division</w:t>
            </w:r>
          </w:p>
        </w:tc>
      </w:tr>
      <w:tr w:rsidR="001244F9" w:rsidRPr="001244F9" w:rsidTr="001244F9">
        <w:tc>
          <w:tcPr>
            <w:cnfStyle w:val="001000000000"/>
            <w:tcW w:w="1728" w:type="dxa"/>
          </w:tcPr>
          <w:p w:rsidR="00992F68" w:rsidRPr="001244F9" w:rsidRDefault="00992F68" w:rsidP="00F4153B">
            <w:pPr>
              <w:pStyle w:val="ResumeDate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Post Graduate</w:t>
            </w:r>
          </w:p>
        </w:tc>
        <w:tc>
          <w:tcPr>
            <w:tcW w:w="1359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Doctor of Pharmacy</w:t>
            </w:r>
          </w:p>
        </w:tc>
        <w:tc>
          <w:tcPr>
            <w:tcW w:w="2710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Government college of pharmacy, Amravati</w:t>
            </w:r>
          </w:p>
        </w:tc>
        <w:tc>
          <w:tcPr>
            <w:tcW w:w="1061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2018</w:t>
            </w:r>
          </w:p>
        </w:tc>
        <w:tc>
          <w:tcPr>
            <w:tcW w:w="1423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70.00%*</w:t>
            </w:r>
          </w:p>
        </w:tc>
        <w:tc>
          <w:tcPr>
            <w:tcW w:w="1432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  <w:vertAlign w:val="superscript"/>
              </w:rPr>
              <w:t>st</w:t>
            </w: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class</w:t>
            </w:r>
          </w:p>
        </w:tc>
      </w:tr>
      <w:tr w:rsidR="001244F9" w:rsidRPr="001244F9" w:rsidTr="001244F9">
        <w:tc>
          <w:tcPr>
            <w:cnfStyle w:val="001000000000"/>
            <w:tcW w:w="1728" w:type="dxa"/>
          </w:tcPr>
          <w:p w:rsidR="00992F68" w:rsidRPr="001244F9" w:rsidRDefault="00992F68" w:rsidP="00F4153B">
            <w:pPr>
              <w:pStyle w:val="ResumeDate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Diploma</w:t>
            </w:r>
          </w:p>
        </w:tc>
        <w:tc>
          <w:tcPr>
            <w:tcW w:w="1359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  <w:lang w:val="en-IN" w:bidi="mr-IN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PDCR </w:t>
            </w: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  <w:lang w:val="en-IN" w:bidi="mr-IN"/>
              </w:rPr>
              <w:t>Research</w:t>
            </w:r>
          </w:p>
        </w:tc>
        <w:tc>
          <w:tcPr>
            <w:tcW w:w="2710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Catalyst clinical services Pvt. Ltd. New Delhi</w:t>
            </w:r>
          </w:p>
        </w:tc>
        <w:tc>
          <w:tcPr>
            <w:tcW w:w="1061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2017</w:t>
            </w:r>
          </w:p>
        </w:tc>
        <w:tc>
          <w:tcPr>
            <w:tcW w:w="1423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58.00%</w:t>
            </w:r>
          </w:p>
        </w:tc>
        <w:tc>
          <w:tcPr>
            <w:tcW w:w="1432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“C”</w:t>
            </w:r>
          </w:p>
        </w:tc>
      </w:tr>
      <w:tr w:rsidR="001244F9" w:rsidRPr="001244F9" w:rsidTr="001244F9">
        <w:tc>
          <w:tcPr>
            <w:cnfStyle w:val="001000000000"/>
            <w:tcW w:w="1728" w:type="dxa"/>
          </w:tcPr>
          <w:p w:rsidR="00992F68" w:rsidRPr="001244F9" w:rsidRDefault="00992F68" w:rsidP="00F4153B">
            <w:pPr>
              <w:pStyle w:val="ResumeDate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Intermediate</w:t>
            </w:r>
          </w:p>
        </w:tc>
        <w:tc>
          <w:tcPr>
            <w:tcW w:w="1359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Hsc</w:t>
            </w:r>
            <w:proofErr w:type="spellEnd"/>
          </w:p>
        </w:tc>
        <w:tc>
          <w:tcPr>
            <w:tcW w:w="2710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Aurangabad Board</w:t>
            </w:r>
          </w:p>
        </w:tc>
        <w:tc>
          <w:tcPr>
            <w:tcW w:w="1061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2011</w:t>
            </w:r>
          </w:p>
        </w:tc>
        <w:tc>
          <w:tcPr>
            <w:tcW w:w="1423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64.83%</w:t>
            </w:r>
          </w:p>
        </w:tc>
        <w:tc>
          <w:tcPr>
            <w:tcW w:w="1432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Grade I</w:t>
            </w:r>
          </w:p>
        </w:tc>
      </w:tr>
      <w:tr w:rsidR="001244F9" w:rsidRPr="001244F9" w:rsidTr="001244F9">
        <w:tc>
          <w:tcPr>
            <w:cnfStyle w:val="001000000000"/>
            <w:tcW w:w="1728" w:type="dxa"/>
          </w:tcPr>
          <w:p w:rsidR="00992F68" w:rsidRPr="001244F9" w:rsidRDefault="00992F68" w:rsidP="00F4153B">
            <w:pPr>
              <w:pStyle w:val="ResumeDate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Matriculation</w:t>
            </w:r>
          </w:p>
        </w:tc>
        <w:tc>
          <w:tcPr>
            <w:tcW w:w="1359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SSC</w:t>
            </w:r>
          </w:p>
        </w:tc>
        <w:tc>
          <w:tcPr>
            <w:tcW w:w="2710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Aurangabad Board</w:t>
            </w:r>
          </w:p>
        </w:tc>
        <w:tc>
          <w:tcPr>
            <w:tcW w:w="1061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2009</w:t>
            </w:r>
          </w:p>
        </w:tc>
        <w:tc>
          <w:tcPr>
            <w:tcW w:w="1423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76.61%</w:t>
            </w:r>
          </w:p>
        </w:tc>
        <w:tc>
          <w:tcPr>
            <w:tcW w:w="1432" w:type="dxa"/>
          </w:tcPr>
          <w:p w:rsidR="00992F68" w:rsidRPr="001244F9" w:rsidRDefault="00992F68" w:rsidP="00F4153B">
            <w:pPr>
              <w:pStyle w:val="ResumeDate"/>
              <w:jc w:val="both"/>
              <w:cnfStyle w:val="00000000000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Grade I with Distinction</w:t>
            </w:r>
          </w:p>
        </w:tc>
      </w:tr>
    </w:tbl>
    <w:p w:rsidR="001843FB" w:rsidRPr="001244F9" w:rsidRDefault="002373D9" w:rsidP="00466DE2">
      <w:pPr>
        <w:jc w:val="both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>*</w:t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</w:rPr>
        <w:t>Aggregate of 4</w:t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  <w:vertAlign w:val="superscript"/>
        </w:rPr>
        <w:t>th</w:t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</w:rPr>
        <w:t xml:space="preserve"> and 5</w:t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  <w:vertAlign w:val="superscript"/>
        </w:rPr>
        <w:t>th</w:t>
      </w:r>
      <w:r w:rsidRPr="001244F9">
        <w:rPr>
          <w:rFonts w:ascii="Times New Roman" w:hAnsi="Times New Roman" w:cs="Times New Roman"/>
          <w:i/>
          <w:color w:val="auto"/>
          <w:sz w:val="24"/>
          <w:szCs w:val="24"/>
        </w:rPr>
        <w:t xml:space="preserve"> year</w:t>
      </w:r>
    </w:p>
    <w:p w:rsidR="003614C0" w:rsidRDefault="003614C0" w:rsidP="0016308A">
      <w:pPr>
        <w:pStyle w:val="Heading1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Experience </w:t>
      </w:r>
    </w:p>
    <w:p w:rsidR="003614C0" w:rsidRPr="00442A97" w:rsidRDefault="003614C0" w:rsidP="003614C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42A97">
        <w:rPr>
          <w:rFonts w:ascii="Times New Roman" w:hAnsi="Times New Roman" w:cs="Times New Roman"/>
          <w:b/>
          <w:bCs/>
          <w:sz w:val="24"/>
          <w:szCs w:val="24"/>
        </w:rPr>
        <w:t>Intensive Care Clinical Pharmacist- Deenanath Mangeshkar Hospital and Research Center</w:t>
      </w:r>
    </w:p>
    <w:p w:rsidR="003614C0" w:rsidRPr="00DE6BF5" w:rsidRDefault="00584747" w:rsidP="00DE6BF5">
      <w:pPr>
        <w:pStyle w:val="ListParagraph"/>
        <w:numPr>
          <w:ilvl w:val="0"/>
          <w:numId w:val="35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747">
        <w:rPr>
          <w:rFonts w:ascii="Times New Roman" w:hAnsi="Times New Roman" w:cs="Times New Roman"/>
          <w:b/>
          <w:bCs/>
          <w:sz w:val="24"/>
        </w:rPr>
        <w:t>10</w:t>
      </w:r>
      <w:r w:rsidR="003614C0" w:rsidRPr="00584747">
        <w:rPr>
          <w:rFonts w:ascii="Times New Roman" w:hAnsi="Times New Roman" w:cs="Times New Roman"/>
          <w:b/>
          <w:bCs/>
          <w:sz w:val="24"/>
        </w:rPr>
        <w:t xml:space="preserve"> months</w:t>
      </w:r>
      <w:r w:rsidR="003614C0" w:rsidRPr="00DE6BF5">
        <w:rPr>
          <w:rFonts w:ascii="Times New Roman" w:hAnsi="Times New Roman" w:cs="Times New Roman"/>
          <w:sz w:val="24"/>
        </w:rPr>
        <w:t xml:space="preserve"> experience in intensive care</w:t>
      </w:r>
      <w:r w:rsidR="00DE6BF5" w:rsidRPr="00DE6BF5">
        <w:rPr>
          <w:rFonts w:ascii="Times New Roman" w:hAnsi="Times New Roman" w:cs="Times New Roman"/>
          <w:sz w:val="24"/>
        </w:rPr>
        <w:t xml:space="preserve"> and oncology department</w:t>
      </w:r>
    </w:p>
    <w:p w:rsidR="00E82689" w:rsidRPr="00E82689" w:rsidRDefault="00E82689" w:rsidP="00E82689">
      <w:pPr>
        <w:pStyle w:val="ListParagraph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82689">
        <w:rPr>
          <w:rFonts w:ascii="Times New Roman" w:hAnsi="Times New Roman" w:cs="Times New Roman"/>
          <w:sz w:val="24"/>
          <w:szCs w:val="24"/>
        </w:rPr>
        <w:t xml:space="preserve">Provide Drug </w:t>
      </w:r>
      <w:r w:rsidR="009A0B4B" w:rsidRPr="00E82689">
        <w:rPr>
          <w:rFonts w:ascii="Times New Roman" w:hAnsi="Times New Roman" w:cs="Times New Roman"/>
          <w:sz w:val="24"/>
          <w:szCs w:val="24"/>
        </w:rPr>
        <w:t>information.</w:t>
      </w:r>
    </w:p>
    <w:p w:rsidR="00E82689" w:rsidRPr="00E82689" w:rsidRDefault="009A0B4B" w:rsidP="00E82689">
      <w:pPr>
        <w:pStyle w:val="ListParagraph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A0B4B">
        <w:rPr>
          <w:rFonts w:ascii="Times New Roman" w:hAnsi="Times New Roman" w:cs="Times New Roman"/>
          <w:sz w:val="24"/>
          <w:szCs w:val="24"/>
        </w:rPr>
        <w:t>To conduct</w:t>
      </w:r>
      <w:r w:rsidR="00E82689" w:rsidRPr="009A0B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Seminars</w:t>
      </w:r>
      <w:r w:rsidR="00E82689" w:rsidRPr="009A0B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and train</w:t>
      </w:r>
      <w:r w:rsidR="00E82689" w:rsidRPr="009A0B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nurses and resident doctors</w:t>
      </w:r>
      <w:r w:rsidR="00E82689" w:rsidRPr="009A0B4B">
        <w:rPr>
          <w:rFonts w:ascii="Times New Roman" w:hAnsi="Times New Roman" w:cs="Times New Roman"/>
          <w:sz w:val="24"/>
          <w:szCs w:val="24"/>
        </w:rPr>
        <w:t xml:space="preserve"> on </w:t>
      </w:r>
      <w:r>
        <w:rPr>
          <w:rFonts w:ascii="Times New Roman" w:hAnsi="Times New Roman" w:cs="Times New Roman"/>
          <w:sz w:val="24"/>
          <w:szCs w:val="24"/>
        </w:rPr>
        <w:t>medication management</w:t>
      </w:r>
      <w:r w:rsidRPr="009A0B4B">
        <w:rPr>
          <w:rFonts w:ascii="Times New Roman" w:hAnsi="Times New Roman" w:cs="Times New Roman"/>
          <w:sz w:val="24"/>
          <w:szCs w:val="24"/>
        </w:rPr>
        <w:t>.</w:t>
      </w:r>
    </w:p>
    <w:p w:rsidR="00DB2CC0" w:rsidRPr="00DB2CC0" w:rsidRDefault="00DB2CC0" w:rsidP="00DB2CC0">
      <w:pPr>
        <w:pStyle w:val="ListParagraph"/>
        <w:numPr>
          <w:ilvl w:val="0"/>
          <w:numId w:val="35"/>
        </w:numPr>
        <w:spacing w:line="276" w:lineRule="auto"/>
        <w:rPr>
          <w:rFonts w:ascii="Times New Roman" w:hAnsi="Times New Roman" w:cs="Times New Roman"/>
        </w:rPr>
      </w:pPr>
      <w:proofErr w:type="gramStart"/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Monthly presentation regarding important issues.</w:t>
      </w:r>
      <w:proofErr w:type="gramEnd"/>
    </w:p>
    <w:p w:rsidR="00E82689" w:rsidRPr="00E82689" w:rsidRDefault="00E82689" w:rsidP="00E82689">
      <w:pPr>
        <w:pStyle w:val="ListParagraph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82689">
        <w:rPr>
          <w:rFonts w:ascii="Times New Roman" w:hAnsi="Times New Roman" w:cs="Times New Roman"/>
          <w:sz w:val="24"/>
          <w:szCs w:val="24"/>
        </w:rPr>
        <w:t xml:space="preserve">Involved in Infectious Department meetings </w:t>
      </w:r>
    </w:p>
    <w:p w:rsidR="00E82689" w:rsidRPr="00E82689" w:rsidRDefault="00E82689" w:rsidP="00E82689">
      <w:pPr>
        <w:pStyle w:val="ListParagraph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2689">
        <w:rPr>
          <w:rFonts w:ascii="Times New Roman" w:hAnsi="Times New Roman" w:cs="Times New Roman"/>
          <w:sz w:val="24"/>
          <w:szCs w:val="24"/>
        </w:rPr>
        <w:t>Therapeutic interventions regarding new management protocol.</w:t>
      </w:r>
      <w:proofErr w:type="gramEnd"/>
    </w:p>
    <w:p w:rsidR="003614C0" w:rsidRPr="00064062" w:rsidRDefault="003614C0" w:rsidP="003614C0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r w:rsidRPr="003614C0">
        <w:rPr>
          <w:rStyle w:val="apple-style-span"/>
          <w:rFonts w:ascii="Times New Roman" w:hAnsi="Times New Roman" w:cs="Times New Roman"/>
          <w:sz w:val="24"/>
          <w:szCs w:val="24"/>
        </w:rPr>
        <w:t xml:space="preserve">Attend ward rounds with the consultants and </w:t>
      </w:r>
      <w:proofErr w:type="spellStart"/>
      <w:r w:rsidRPr="003614C0">
        <w:rPr>
          <w:rStyle w:val="apple-style-span"/>
          <w:rFonts w:ascii="Times New Roman" w:hAnsi="Times New Roman" w:cs="Times New Roman"/>
          <w:sz w:val="24"/>
          <w:szCs w:val="24"/>
        </w:rPr>
        <w:t>intensivist</w:t>
      </w:r>
      <w:proofErr w:type="spellEnd"/>
      <w:r w:rsidRPr="003614C0">
        <w:rPr>
          <w:rStyle w:val="apple-style-span"/>
          <w:rFonts w:ascii="Times New Roman" w:hAnsi="Times New Roman" w:cs="Times New Roman"/>
          <w:sz w:val="24"/>
          <w:szCs w:val="24"/>
        </w:rPr>
        <w:t xml:space="preserve"> and provide suggestion regarding therapeutic aspects of management. </w:t>
      </w:r>
    </w:p>
    <w:p w:rsidR="003614C0" w:rsidRPr="00064062" w:rsidRDefault="003614C0" w:rsidP="003614C0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proofErr w:type="gramStart"/>
      <w:r w:rsidRPr="00064062">
        <w:rPr>
          <w:rStyle w:val="apple-style-span"/>
          <w:rFonts w:ascii="Times New Roman" w:hAnsi="Times New Roman" w:cs="Times New Roman"/>
          <w:sz w:val="24"/>
          <w:szCs w:val="24"/>
        </w:rPr>
        <w:t>Prescription review</w:t>
      </w:r>
      <w:r>
        <w:rPr>
          <w:rStyle w:val="apple-style-span"/>
          <w:rFonts w:ascii="Times New Roman" w:hAnsi="Times New Roman" w:cs="Times New Roman"/>
          <w:sz w:val="24"/>
          <w:szCs w:val="24"/>
        </w:rPr>
        <w:t xml:space="preserve"> </w:t>
      </w:r>
      <w:r w:rsidRPr="00064062">
        <w:rPr>
          <w:rStyle w:val="apple-style-span"/>
          <w:rFonts w:ascii="Times New Roman" w:hAnsi="Times New Roman" w:cs="Times New Roman"/>
          <w:sz w:val="24"/>
          <w:szCs w:val="24"/>
        </w:rPr>
        <w:t>- to check prescription for any inappropriateness</w:t>
      </w:r>
      <w:r>
        <w:rPr>
          <w:rStyle w:val="apple-style-span"/>
          <w:rFonts w:ascii="Times New Roman" w:hAnsi="Times New Roman" w:cs="Times New Roman"/>
          <w:sz w:val="24"/>
          <w:szCs w:val="24"/>
        </w:rPr>
        <w:t xml:space="preserve"> and medication error.</w:t>
      </w:r>
      <w:proofErr w:type="gramEnd"/>
      <w:r w:rsidRPr="00064062">
        <w:rPr>
          <w:rStyle w:val="apple-style-span"/>
          <w:rFonts w:ascii="Times New Roman" w:hAnsi="Times New Roman" w:cs="Times New Roman"/>
          <w:sz w:val="24"/>
          <w:szCs w:val="24"/>
        </w:rPr>
        <w:t xml:space="preserve"> </w:t>
      </w:r>
    </w:p>
    <w:p w:rsidR="003614C0" w:rsidRPr="00064062" w:rsidRDefault="003614C0" w:rsidP="003614C0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r w:rsidRPr="00064062">
        <w:rPr>
          <w:rStyle w:val="apple-style-span"/>
          <w:rFonts w:ascii="Times New Roman" w:hAnsi="Times New Roman" w:cs="Times New Roman"/>
          <w:sz w:val="24"/>
          <w:szCs w:val="24"/>
        </w:rPr>
        <w:t>Check for potential and significant drug-drug and drug-food interaction.</w:t>
      </w:r>
    </w:p>
    <w:p w:rsidR="003614C0" w:rsidRPr="00064062" w:rsidRDefault="003614C0" w:rsidP="003614C0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Perform dose adjustment for renal and hepatic failure.</w:t>
      </w:r>
    </w:p>
    <w:p w:rsidR="003614C0" w:rsidRPr="00064062" w:rsidRDefault="003614C0" w:rsidP="003614C0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proofErr w:type="gramStart"/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Prevention of use of contraindicated drugs.</w:t>
      </w:r>
      <w:proofErr w:type="gramEnd"/>
    </w:p>
    <w:p w:rsidR="003614C0" w:rsidRPr="00F87A72" w:rsidRDefault="003614C0" w:rsidP="00F87A72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Provide poison information.</w:t>
      </w:r>
    </w:p>
    <w:p w:rsidR="003614C0" w:rsidRPr="00F87A72" w:rsidRDefault="003614C0" w:rsidP="00F87A72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Undertake patient medical and medication history review.</w:t>
      </w:r>
    </w:p>
    <w:p w:rsidR="003614C0" w:rsidRPr="00064062" w:rsidRDefault="003614C0" w:rsidP="003614C0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proofErr w:type="gramStart"/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Monitoring, reporting and documentation of adverse drug reactions.</w:t>
      </w:r>
      <w:proofErr w:type="gramEnd"/>
    </w:p>
    <w:p w:rsidR="003614C0" w:rsidRPr="00F87A72" w:rsidRDefault="003614C0" w:rsidP="00F87A72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lastRenderedPageBreak/>
        <w:t xml:space="preserve">Assist in activities like patient </w:t>
      </w:r>
      <w:proofErr w:type="spellStart"/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counselling</w:t>
      </w:r>
      <w:proofErr w:type="spellEnd"/>
      <w:r w:rsidRPr="00064062"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, monitoring of drug therapy, and patient compliance.</w:t>
      </w:r>
    </w:p>
    <w:p w:rsidR="003614C0" w:rsidRPr="000D7714" w:rsidRDefault="003614C0" w:rsidP="003614C0">
      <w:pPr>
        <w:pStyle w:val="ListParagraph"/>
        <w:numPr>
          <w:ilvl w:val="0"/>
          <w:numId w:val="35"/>
        </w:numPr>
        <w:spacing w:line="276" w:lineRule="auto"/>
        <w:jc w:val="both"/>
        <w:rPr>
          <w:rStyle w:val="apple-style-span"/>
          <w:rFonts w:ascii="Times New Roman" w:hAnsi="Times New Roman" w:cs="Times New Roman"/>
          <w:sz w:val="24"/>
          <w:szCs w:val="24"/>
        </w:rPr>
      </w:pPr>
      <w:r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Prepare protocols for commonly administered therapeutic regimen.</w:t>
      </w:r>
    </w:p>
    <w:p w:rsidR="003614C0" w:rsidRPr="000D7714" w:rsidRDefault="003614C0" w:rsidP="003614C0">
      <w:pPr>
        <w:pStyle w:val="ListParagraph"/>
        <w:numPr>
          <w:ilvl w:val="0"/>
          <w:numId w:val="35"/>
        </w:numPr>
        <w:spacing w:line="276" w:lineRule="auto"/>
        <w:rPr>
          <w:rStyle w:val="apple-style-span"/>
          <w:rFonts w:ascii="Times New Roman" w:hAnsi="Times New Roman" w:cs="Times New Roman"/>
        </w:rPr>
      </w:pPr>
      <w:proofErr w:type="gramStart"/>
      <w:r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 xml:space="preserve">Patient medication </w:t>
      </w:r>
      <w:proofErr w:type="spellStart"/>
      <w:r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counselling</w:t>
      </w:r>
      <w:proofErr w:type="spellEnd"/>
      <w:r>
        <w:rPr>
          <w:rStyle w:val="apple-style-span"/>
          <w:rFonts w:ascii="Times New Roman" w:hAnsi="Times New Roman" w:cs="Times New Roman"/>
          <w:color w:val="333333"/>
          <w:sz w:val="24"/>
          <w:szCs w:val="24"/>
        </w:rPr>
        <w:t>.</w:t>
      </w:r>
      <w:proofErr w:type="gramEnd"/>
    </w:p>
    <w:p w:rsidR="0016308A" w:rsidRPr="001244F9" w:rsidRDefault="00992F68" w:rsidP="0016308A">
      <w:pPr>
        <w:pStyle w:val="Heading1"/>
        <w:rPr>
          <w:rFonts w:ascii="Times New Roman" w:hAnsi="Times New Roman" w:cs="Times New Roman"/>
          <w:color w:val="auto"/>
        </w:rPr>
      </w:pPr>
      <w:r w:rsidRPr="001244F9">
        <w:rPr>
          <w:rFonts w:ascii="Times New Roman" w:hAnsi="Times New Roman" w:cs="Times New Roman"/>
          <w:color w:val="auto"/>
        </w:rPr>
        <w:t>Internship Undertaken</w:t>
      </w:r>
      <w:r w:rsidR="003614C0">
        <w:rPr>
          <w:rFonts w:ascii="Times New Roman" w:hAnsi="Times New Roman" w:cs="Times New Roman"/>
          <w:color w:val="auto"/>
        </w:rPr>
        <w:t xml:space="preserve"> (July 2017 to June 2018)</w:t>
      </w:r>
    </w:p>
    <w:tbl>
      <w:tblPr>
        <w:tblpPr w:leftFromText="180" w:rightFromText="180" w:vertAnchor="text" w:horzAnchor="margin" w:tblpY="84"/>
        <w:tblW w:w="99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479"/>
        <w:gridCol w:w="3836"/>
        <w:gridCol w:w="2700"/>
        <w:gridCol w:w="1980"/>
      </w:tblGrid>
      <w:tr w:rsidR="001244F9" w:rsidRPr="001244F9" w:rsidTr="00992F68">
        <w:trPr>
          <w:trHeight w:val="441"/>
        </w:trPr>
        <w:tc>
          <w:tcPr>
            <w:tcW w:w="1479" w:type="dxa"/>
            <w:vAlign w:val="center"/>
          </w:tcPr>
          <w:p w:rsidR="00992F68" w:rsidRPr="001244F9" w:rsidRDefault="00992F68" w:rsidP="00F4153B">
            <w:pPr>
              <w:widowControl w:val="0"/>
              <w:autoSpaceDE w:val="0"/>
              <w:autoSpaceDN w:val="0"/>
              <w:spacing w:after="0"/>
              <w:ind w:right="111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Designation</w:t>
            </w:r>
          </w:p>
        </w:tc>
        <w:tc>
          <w:tcPr>
            <w:tcW w:w="3836" w:type="dxa"/>
            <w:vAlign w:val="center"/>
          </w:tcPr>
          <w:p w:rsidR="00992F68" w:rsidRPr="001244F9" w:rsidRDefault="00992F68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Name of Hospital</w:t>
            </w:r>
          </w:p>
        </w:tc>
        <w:tc>
          <w:tcPr>
            <w:tcW w:w="2700" w:type="dxa"/>
            <w:vAlign w:val="center"/>
          </w:tcPr>
          <w:p w:rsidR="00992F68" w:rsidRPr="001244F9" w:rsidRDefault="00992F68" w:rsidP="00F4153B">
            <w:pPr>
              <w:widowControl w:val="0"/>
              <w:autoSpaceDE w:val="0"/>
              <w:autoSpaceDN w:val="0"/>
              <w:spacing w:after="0"/>
              <w:ind w:right="112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Department/Specialization</w:t>
            </w:r>
          </w:p>
        </w:tc>
        <w:tc>
          <w:tcPr>
            <w:tcW w:w="1980" w:type="dxa"/>
            <w:vAlign w:val="center"/>
          </w:tcPr>
          <w:p w:rsidR="00992F68" w:rsidRPr="001244F9" w:rsidRDefault="00992F68" w:rsidP="00F4153B">
            <w:pPr>
              <w:widowControl w:val="0"/>
              <w:autoSpaceDE w:val="0"/>
              <w:autoSpaceDN w:val="0"/>
              <w:spacing w:after="0"/>
              <w:ind w:right="331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Time Period</w:t>
            </w:r>
          </w:p>
        </w:tc>
      </w:tr>
      <w:tr w:rsidR="00FF5530" w:rsidRPr="001244F9" w:rsidTr="00992F68">
        <w:trPr>
          <w:trHeight w:val="332"/>
        </w:trPr>
        <w:tc>
          <w:tcPr>
            <w:tcW w:w="1479" w:type="dxa"/>
            <w:vMerge w:val="restart"/>
            <w:vAlign w:val="center"/>
          </w:tcPr>
          <w:p w:rsidR="00FF5530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Clinical Pharmacist</w:t>
            </w:r>
          </w:p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Intern</w:t>
            </w:r>
          </w:p>
        </w:tc>
        <w:tc>
          <w:tcPr>
            <w:tcW w:w="3836" w:type="dxa"/>
            <w:vMerge w:val="restart"/>
            <w:vAlign w:val="center"/>
          </w:tcPr>
          <w:p w:rsidR="00FF5530" w:rsidRPr="001244F9" w:rsidRDefault="00FF5530" w:rsidP="00992F68">
            <w:pPr>
              <w:widowControl w:val="0"/>
              <w:autoSpaceDE w:val="0"/>
              <w:autoSpaceDN w:val="0"/>
              <w:spacing w:after="0"/>
              <w:ind w:right="-53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District General Hospital</w:t>
            </w:r>
          </w:p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Amravati, MS.</w:t>
            </w:r>
          </w:p>
        </w:tc>
        <w:tc>
          <w:tcPr>
            <w:tcW w:w="2700" w:type="dxa"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ind w:right="109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General Medicine</w:t>
            </w:r>
          </w:p>
        </w:tc>
        <w:tc>
          <w:tcPr>
            <w:tcW w:w="1980" w:type="dxa"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ind w:right="331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6 Months</w:t>
            </w:r>
          </w:p>
        </w:tc>
      </w:tr>
      <w:tr w:rsidR="00FF5530" w:rsidRPr="001244F9" w:rsidTr="00B6073E">
        <w:trPr>
          <w:trHeight w:val="359"/>
        </w:trPr>
        <w:tc>
          <w:tcPr>
            <w:tcW w:w="1479" w:type="dxa"/>
            <w:vMerge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836" w:type="dxa"/>
            <w:vMerge/>
            <w:tcBorders>
              <w:top w:val="nil"/>
            </w:tcBorders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00" w:type="dxa"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 w:line="233" w:lineRule="exact"/>
              <w:ind w:right="11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Pediatrics (NRC)</w:t>
            </w:r>
          </w:p>
        </w:tc>
        <w:tc>
          <w:tcPr>
            <w:tcW w:w="1980" w:type="dxa"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 w:line="233" w:lineRule="exact"/>
              <w:ind w:right="331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 Months</w:t>
            </w:r>
          </w:p>
        </w:tc>
      </w:tr>
      <w:tr w:rsidR="00FF5530" w:rsidRPr="001244F9" w:rsidTr="00B6073E">
        <w:trPr>
          <w:trHeight w:val="354"/>
        </w:trPr>
        <w:tc>
          <w:tcPr>
            <w:tcW w:w="1479" w:type="dxa"/>
            <w:vMerge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836" w:type="dxa"/>
            <w:vMerge/>
            <w:tcBorders>
              <w:top w:val="nil"/>
              <w:bottom w:val="single" w:sz="4" w:space="0" w:color="auto"/>
            </w:tcBorders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00" w:type="dxa"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 w:line="233" w:lineRule="exact"/>
              <w:ind w:right="11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Orthopedic</w:t>
            </w:r>
          </w:p>
        </w:tc>
        <w:tc>
          <w:tcPr>
            <w:tcW w:w="1980" w:type="dxa"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 w:line="233" w:lineRule="exact"/>
              <w:ind w:right="331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 Months</w:t>
            </w:r>
          </w:p>
        </w:tc>
      </w:tr>
      <w:tr w:rsidR="00FF5530" w:rsidRPr="001244F9" w:rsidTr="00B6073E">
        <w:trPr>
          <w:trHeight w:val="354"/>
        </w:trPr>
        <w:tc>
          <w:tcPr>
            <w:tcW w:w="1479" w:type="dxa"/>
            <w:vMerge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8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Deenanath Mangeshkar Hospital &amp; Research Center Pune</w:t>
            </w:r>
          </w:p>
        </w:tc>
        <w:tc>
          <w:tcPr>
            <w:tcW w:w="2700" w:type="dxa"/>
            <w:tcBorders>
              <w:left w:val="single" w:sz="4" w:space="0" w:color="auto"/>
            </w:tcBorders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 w:line="233" w:lineRule="exact"/>
              <w:ind w:right="110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Oncology</w:t>
            </w:r>
          </w:p>
        </w:tc>
        <w:tc>
          <w:tcPr>
            <w:tcW w:w="1980" w:type="dxa"/>
            <w:vAlign w:val="center"/>
          </w:tcPr>
          <w:p w:rsidR="00FF5530" w:rsidRPr="001244F9" w:rsidRDefault="00FF5530" w:rsidP="00F4153B">
            <w:pPr>
              <w:widowControl w:val="0"/>
              <w:autoSpaceDE w:val="0"/>
              <w:autoSpaceDN w:val="0"/>
              <w:spacing w:after="0" w:line="233" w:lineRule="exact"/>
              <w:ind w:right="331"/>
              <w:jc w:val="center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1244F9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 Months</w:t>
            </w:r>
          </w:p>
        </w:tc>
      </w:tr>
    </w:tbl>
    <w:p w:rsidR="001244F9" w:rsidRPr="001244F9" w:rsidRDefault="001244F9" w:rsidP="00992F68">
      <w:pPr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6270A9" w:rsidRPr="001244F9" w:rsidRDefault="002373D9" w:rsidP="00466DE2">
      <w:pPr>
        <w:pStyle w:val="Heading1"/>
        <w:jc w:val="both"/>
        <w:rPr>
          <w:rFonts w:ascii="Times New Roman" w:hAnsi="Times New Roman" w:cs="Times New Roman"/>
          <w:color w:val="auto"/>
          <w:szCs w:val="24"/>
        </w:rPr>
      </w:pPr>
      <w:r w:rsidRPr="001244F9">
        <w:rPr>
          <w:rFonts w:ascii="Times New Roman" w:hAnsi="Times New Roman" w:cs="Times New Roman"/>
          <w:color w:val="auto"/>
          <w:szCs w:val="24"/>
        </w:rPr>
        <w:t>Research</w:t>
      </w:r>
    </w:p>
    <w:p w:rsidR="00F45E9D" w:rsidRPr="001244F9" w:rsidRDefault="00DA400D" w:rsidP="0044254C">
      <w:pPr>
        <w:pStyle w:val="ListParagraph"/>
        <w:numPr>
          <w:ilvl w:val="0"/>
          <w:numId w:val="24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Undertaken research entitled </w:t>
      </w:r>
      <w:r w:rsidR="0086148B"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“</w:t>
      </w:r>
      <w:r w:rsidR="00992F68"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A Study of Epidemiology and Prescription Pattern of Poisoning in District General Hospital, Amravati.”</w:t>
      </w:r>
      <w:r w:rsidR="00992F68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under guidance of Mr. G. S. </w:t>
      </w:r>
      <w:proofErr w:type="spellStart"/>
      <w:r w:rsidR="00992F68" w:rsidRPr="001244F9">
        <w:rPr>
          <w:rFonts w:ascii="Times New Roman" w:hAnsi="Times New Roman" w:cs="Times New Roman"/>
          <w:color w:val="auto"/>
          <w:sz w:val="24"/>
          <w:szCs w:val="24"/>
        </w:rPr>
        <w:t>Bangale</w:t>
      </w:r>
      <w:proofErr w:type="spellEnd"/>
      <w:r w:rsidR="00992F68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Sir in 2017</w:t>
      </w:r>
      <w:r w:rsidR="0086148B" w:rsidRPr="001244F9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53522B" w:rsidRPr="001244F9" w:rsidRDefault="0053522B" w:rsidP="00466DE2">
      <w:pPr>
        <w:pStyle w:val="Heading1"/>
        <w:jc w:val="both"/>
        <w:rPr>
          <w:rFonts w:ascii="Times New Roman" w:hAnsi="Times New Roman" w:cs="Times New Roman"/>
          <w:color w:val="auto"/>
          <w:szCs w:val="24"/>
        </w:rPr>
      </w:pPr>
      <w:r w:rsidRPr="001244F9">
        <w:rPr>
          <w:rFonts w:ascii="Times New Roman" w:hAnsi="Times New Roman" w:cs="Times New Roman"/>
          <w:color w:val="auto"/>
          <w:szCs w:val="24"/>
        </w:rPr>
        <w:t>Training</w:t>
      </w:r>
    </w:p>
    <w:p w:rsidR="0053522B" w:rsidRPr="001244F9" w:rsidRDefault="0044254C" w:rsidP="0044254C">
      <w:pPr>
        <w:pStyle w:val="ListParagraph"/>
        <w:numPr>
          <w:ilvl w:val="0"/>
          <w:numId w:val="24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1244F9">
        <w:rPr>
          <w:rFonts w:ascii="Times New Roman" w:hAnsi="Times New Roman" w:cs="Times New Roman"/>
          <w:color w:val="auto"/>
          <w:sz w:val="24"/>
          <w:szCs w:val="24"/>
        </w:rPr>
        <w:t>Completed 6</w:t>
      </w:r>
      <w:r w:rsidR="0053522B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months </w:t>
      </w:r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Professional Diploma in Clinical Research (PDCR)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from catalyst clinical services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pvt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limited New Delhi.</w:t>
      </w:r>
      <w:proofErr w:type="gramEnd"/>
    </w:p>
    <w:p w:rsidR="002B3693" w:rsidRPr="001244F9" w:rsidRDefault="0044254C" w:rsidP="0044254C">
      <w:pPr>
        <w:pStyle w:val="ListParagraph"/>
        <w:numPr>
          <w:ilvl w:val="0"/>
          <w:numId w:val="24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Attended 10 days Skill Development Program on </w:t>
      </w:r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“Basics and Regulatory Aspects of </w:t>
      </w:r>
      <w:proofErr w:type="spellStart"/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Pharmacovigilance</w:t>
      </w:r>
      <w:proofErr w:type="spellEnd"/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: Striving for Excellence”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organized by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Pharmacovigilance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Program of India (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PvPI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>), IPC Ministry of Health &amp; Family Welfare, Govt. Of India</w:t>
      </w:r>
    </w:p>
    <w:p w:rsidR="001B29CF" w:rsidRPr="001244F9" w:rsidRDefault="00B91D0A" w:rsidP="00466DE2">
      <w:pPr>
        <w:pStyle w:val="Heading1"/>
        <w:jc w:val="both"/>
        <w:rPr>
          <w:rFonts w:ascii="Times New Roman" w:hAnsi="Times New Roman" w:cs="Times New Roman"/>
          <w:color w:val="auto"/>
          <w:szCs w:val="24"/>
        </w:rPr>
      </w:pPr>
      <w:r w:rsidRPr="001244F9">
        <w:rPr>
          <w:rFonts w:ascii="Times New Roman" w:hAnsi="Times New Roman" w:cs="Times New Roman"/>
          <w:color w:val="auto"/>
          <w:szCs w:val="24"/>
        </w:rPr>
        <w:t>Technical Skills</w:t>
      </w:r>
    </w:p>
    <w:p w:rsidR="00B91D0A" w:rsidRPr="001244F9" w:rsidRDefault="0044254C" w:rsidP="0044254C">
      <w:pPr>
        <w:pStyle w:val="ListParagraph"/>
        <w:numPr>
          <w:ilvl w:val="0"/>
          <w:numId w:val="24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Successfully completed </w:t>
      </w:r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MS-CIT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on behalf of the Government of Maharashtra in July 2007</w:t>
      </w:r>
    </w:p>
    <w:p w:rsidR="0044254C" w:rsidRPr="001244F9" w:rsidRDefault="0044254C" w:rsidP="0044254C">
      <w:pPr>
        <w:pStyle w:val="ListParagraph"/>
        <w:numPr>
          <w:ilvl w:val="0"/>
          <w:numId w:val="24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Successfully completed </w:t>
      </w:r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Computer concepts (CCC)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exam conducted by DOEACC in October 2009</w:t>
      </w:r>
    </w:p>
    <w:p w:rsidR="00C82DAA" w:rsidRPr="001244F9" w:rsidRDefault="00C82DAA" w:rsidP="00466DE2">
      <w:pPr>
        <w:pStyle w:val="Heading1"/>
        <w:jc w:val="both"/>
        <w:rPr>
          <w:rFonts w:ascii="Times New Roman" w:hAnsi="Times New Roman" w:cs="Times New Roman"/>
          <w:color w:val="auto"/>
          <w:szCs w:val="24"/>
        </w:rPr>
      </w:pPr>
      <w:r w:rsidRPr="001244F9">
        <w:rPr>
          <w:rFonts w:ascii="Times New Roman" w:hAnsi="Times New Roman" w:cs="Times New Roman"/>
          <w:color w:val="auto"/>
          <w:szCs w:val="24"/>
        </w:rPr>
        <w:t>Co-curricular Activities</w:t>
      </w:r>
    </w:p>
    <w:p w:rsidR="005B252D" w:rsidRPr="001244F9" w:rsidRDefault="0044254C" w:rsidP="0044254C">
      <w:pPr>
        <w:pStyle w:val="ListParagraph"/>
        <w:numPr>
          <w:ilvl w:val="0"/>
          <w:numId w:val="33"/>
        </w:numPr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1244F9">
        <w:rPr>
          <w:rFonts w:ascii="Times New Roman" w:hAnsi="Times New Roman" w:cs="Times New Roman"/>
          <w:color w:val="auto"/>
          <w:sz w:val="24"/>
          <w:szCs w:val="24"/>
        </w:rPr>
        <w:t>Participated in journal club presentation.</w:t>
      </w:r>
      <w:proofErr w:type="gramEnd"/>
    </w:p>
    <w:p w:rsidR="005B252D" w:rsidRPr="001244F9" w:rsidRDefault="005B252D" w:rsidP="00466DE2">
      <w:pPr>
        <w:pStyle w:val="ListParagraph"/>
        <w:numPr>
          <w:ilvl w:val="0"/>
          <w:numId w:val="25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Volunteered in </w:t>
      </w:r>
      <w:r w:rsidRPr="001244F9">
        <w:rPr>
          <w:rFonts w:ascii="Times New Roman" w:hAnsi="Times New Roman" w:cs="Times New Roman"/>
          <w:b/>
          <w:color w:val="auto"/>
          <w:sz w:val="24"/>
          <w:szCs w:val="24"/>
        </w:rPr>
        <w:t xml:space="preserve">Leprosy detection and </w:t>
      </w:r>
      <w:proofErr w:type="spellStart"/>
      <w:r w:rsidRPr="001244F9">
        <w:rPr>
          <w:rFonts w:ascii="Times New Roman" w:hAnsi="Times New Roman" w:cs="Times New Roman"/>
          <w:b/>
          <w:color w:val="auto"/>
          <w:sz w:val="24"/>
          <w:szCs w:val="24"/>
        </w:rPr>
        <w:t>counselling</w:t>
      </w:r>
      <w:proofErr w:type="spellEnd"/>
      <w:r w:rsidRPr="001244F9">
        <w:rPr>
          <w:rFonts w:ascii="Times New Roman" w:hAnsi="Times New Roman" w:cs="Times New Roman"/>
          <w:b/>
          <w:color w:val="auto"/>
          <w:sz w:val="24"/>
          <w:szCs w:val="24"/>
        </w:rPr>
        <w:t xml:space="preserve"> campaign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in Amravati city, organized by government of Maharashtra</w:t>
      </w:r>
      <w:r w:rsidR="0044254C" w:rsidRPr="001244F9">
        <w:rPr>
          <w:rFonts w:ascii="Times New Roman" w:hAnsi="Times New Roman" w:cs="Times New Roman"/>
          <w:color w:val="auto"/>
          <w:sz w:val="24"/>
          <w:szCs w:val="24"/>
        </w:rPr>
        <w:t>, Apr 2016, Sept 2017</w:t>
      </w:r>
      <w:r w:rsidR="008C140D" w:rsidRPr="001244F9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5B252D" w:rsidRPr="001244F9" w:rsidRDefault="0044254C" w:rsidP="0044254C">
      <w:pPr>
        <w:pStyle w:val="ListParagraph"/>
        <w:numPr>
          <w:ilvl w:val="0"/>
          <w:numId w:val="25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Organizer and Participated in </w:t>
      </w:r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Sickle cell detection and </w:t>
      </w:r>
      <w:proofErr w:type="spellStart"/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counselling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drive in collaboration with District General Hospital, Amravati at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Nimbhora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Tq.Dist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. - Amravati Maharashtra </w:t>
      </w:r>
    </w:p>
    <w:p w:rsidR="008C140D" w:rsidRPr="001244F9" w:rsidRDefault="0044254C" w:rsidP="0044254C">
      <w:pPr>
        <w:pStyle w:val="ListParagraph"/>
        <w:numPr>
          <w:ilvl w:val="0"/>
          <w:numId w:val="25"/>
        </w:numPr>
        <w:spacing w:after="200" w:line="276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Attended two-day National level seminar on </w:t>
      </w:r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‘Pharmacist as a health care professional’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held at Govt. College of Pharmacy Aurangabad, Dec 2012.</w:t>
      </w:r>
    </w:p>
    <w:p w:rsidR="008C140D" w:rsidRPr="001244F9" w:rsidRDefault="0044254C" w:rsidP="0044254C">
      <w:pPr>
        <w:pStyle w:val="ListParagraph"/>
        <w:numPr>
          <w:ilvl w:val="0"/>
          <w:numId w:val="25"/>
        </w:numPr>
        <w:spacing w:after="200" w:line="276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Organizer of the National level </w:t>
      </w:r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“One-day Workshop on Basics of </w:t>
      </w:r>
      <w:proofErr w:type="spellStart"/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Pharmacovigilance</w:t>
      </w:r>
      <w:proofErr w:type="spellEnd"/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”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Technically sponsored by NCC-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PvPI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on the occasion of World Pharmacist day 24th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sept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2017 at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Abhiyanta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1244F9">
        <w:rPr>
          <w:rFonts w:ascii="Times New Roman" w:hAnsi="Times New Roman" w:cs="Times New Roman"/>
          <w:color w:val="auto"/>
          <w:sz w:val="24"/>
          <w:szCs w:val="24"/>
        </w:rPr>
        <w:t>Bhavan</w:t>
      </w:r>
      <w:proofErr w:type="spellEnd"/>
      <w:r w:rsidRPr="001244F9">
        <w:rPr>
          <w:rFonts w:ascii="Times New Roman" w:hAnsi="Times New Roman" w:cs="Times New Roman"/>
          <w:color w:val="auto"/>
          <w:sz w:val="24"/>
          <w:szCs w:val="24"/>
        </w:rPr>
        <w:t>, Amravati as a President of Doctor of Pharmacy Association Maharashtra.</w:t>
      </w:r>
    </w:p>
    <w:p w:rsidR="001244F9" w:rsidRPr="003614C0" w:rsidRDefault="0044254C" w:rsidP="003614C0">
      <w:pPr>
        <w:pStyle w:val="ListParagraph"/>
        <w:numPr>
          <w:ilvl w:val="0"/>
          <w:numId w:val="26"/>
        </w:numPr>
        <w:spacing w:after="200" w:line="276" w:lineRule="auto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Attended workshop on </w:t>
      </w:r>
      <w:r w:rsidRPr="001244F9">
        <w:rPr>
          <w:rFonts w:ascii="Times New Roman" w:hAnsi="Times New Roman" w:cs="Times New Roman"/>
          <w:b/>
          <w:bCs/>
          <w:color w:val="auto"/>
          <w:sz w:val="24"/>
          <w:szCs w:val="24"/>
        </w:rPr>
        <w:t>“Way to Scientific Writing and Publishing”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organized by Government college of pharmacy, Amravati in association with Write and Scribe Solutions on  6th January 2018</w:t>
      </w:r>
    </w:p>
    <w:p w:rsidR="00A40BE2" w:rsidRPr="001244F9" w:rsidRDefault="00A40BE2" w:rsidP="00466DE2">
      <w:pPr>
        <w:pStyle w:val="Heading1"/>
        <w:jc w:val="both"/>
        <w:rPr>
          <w:rFonts w:ascii="Times New Roman" w:hAnsi="Times New Roman" w:cs="Times New Roman"/>
          <w:color w:val="auto"/>
          <w:szCs w:val="24"/>
        </w:rPr>
      </w:pPr>
      <w:r w:rsidRPr="001244F9">
        <w:rPr>
          <w:rFonts w:ascii="Times New Roman" w:hAnsi="Times New Roman" w:cs="Times New Roman"/>
          <w:color w:val="auto"/>
          <w:szCs w:val="24"/>
        </w:rPr>
        <w:t>Extra-curricular Activities</w:t>
      </w:r>
    </w:p>
    <w:p w:rsidR="00A40BE2" w:rsidRPr="001244F9" w:rsidRDefault="0044254C" w:rsidP="0044254C">
      <w:pPr>
        <w:pStyle w:val="ListParagraph"/>
        <w:numPr>
          <w:ilvl w:val="0"/>
          <w:numId w:val="25"/>
        </w:numPr>
        <w:jc w:val="both"/>
        <w:rPr>
          <w:rStyle w:val="apple-style-span"/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Style w:val="apple-style-span"/>
          <w:rFonts w:ascii="Times New Roman" w:hAnsi="Times New Roman" w:cs="Times New Roman"/>
          <w:color w:val="auto"/>
          <w:sz w:val="24"/>
          <w:szCs w:val="24"/>
        </w:rPr>
        <w:t>President of Doctor of Pharmacy Association Maharashtra</w:t>
      </w:r>
    </w:p>
    <w:p w:rsidR="0044254C" w:rsidRPr="001244F9" w:rsidRDefault="0044254C" w:rsidP="0044254C">
      <w:pPr>
        <w:pStyle w:val="ListParagraph"/>
        <w:numPr>
          <w:ilvl w:val="0"/>
          <w:numId w:val="25"/>
        </w:numPr>
        <w:jc w:val="both"/>
        <w:rPr>
          <w:rStyle w:val="apple-style-span"/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Style w:val="apple-style-span"/>
          <w:rFonts w:ascii="Times New Roman" w:hAnsi="Times New Roman" w:cs="Times New Roman"/>
          <w:color w:val="auto"/>
          <w:sz w:val="24"/>
          <w:szCs w:val="24"/>
        </w:rPr>
        <w:t xml:space="preserve">Passed </w:t>
      </w:r>
      <w:proofErr w:type="spellStart"/>
      <w:r w:rsidRPr="001244F9">
        <w:rPr>
          <w:rStyle w:val="apple-style-span"/>
          <w:rFonts w:ascii="Times New Roman" w:hAnsi="Times New Roman" w:cs="Times New Roman"/>
          <w:color w:val="auto"/>
          <w:sz w:val="24"/>
          <w:szCs w:val="24"/>
        </w:rPr>
        <w:t>Rajya</w:t>
      </w:r>
      <w:proofErr w:type="spellEnd"/>
      <w:r w:rsidRPr="001244F9">
        <w:rPr>
          <w:rStyle w:val="apple-style-span"/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1244F9">
        <w:rPr>
          <w:rStyle w:val="apple-style-span"/>
          <w:rFonts w:ascii="Times New Roman" w:hAnsi="Times New Roman" w:cs="Times New Roman"/>
          <w:color w:val="auto"/>
          <w:sz w:val="24"/>
          <w:szCs w:val="24"/>
        </w:rPr>
        <w:t>Puraskar</w:t>
      </w:r>
      <w:proofErr w:type="spellEnd"/>
      <w:r w:rsidRPr="001244F9">
        <w:rPr>
          <w:rStyle w:val="apple-style-span"/>
          <w:rFonts w:ascii="Times New Roman" w:hAnsi="Times New Roman" w:cs="Times New Roman"/>
          <w:color w:val="auto"/>
          <w:sz w:val="24"/>
          <w:szCs w:val="24"/>
        </w:rPr>
        <w:t xml:space="preserve"> exam of Maharashtra state Bharat scouts and Guides in 1 Jan 2007</w:t>
      </w:r>
    </w:p>
    <w:p w:rsidR="00A40BE2" w:rsidRPr="001244F9" w:rsidRDefault="00A40BE2" w:rsidP="00466DE2">
      <w:pPr>
        <w:pStyle w:val="ListParagraph"/>
        <w:numPr>
          <w:ilvl w:val="0"/>
          <w:numId w:val="25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proofErr w:type="gramStart"/>
      <w:r w:rsidRPr="001244F9">
        <w:rPr>
          <w:rFonts w:ascii="Times New Roman" w:hAnsi="Times New Roman" w:cs="Times New Roman"/>
          <w:color w:val="auto"/>
          <w:sz w:val="24"/>
          <w:szCs w:val="24"/>
        </w:rPr>
        <w:t>Participated in National Social Service</w:t>
      </w:r>
      <w:r w:rsidR="00BC3D9E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>(NSS) during the academic year 2014-2016</w:t>
      </w:r>
      <w:r w:rsidR="00BC3D9E" w:rsidRPr="001244F9">
        <w:rPr>
          <w:rFonts w:ascii="Times New Roman" w:hAnsi="Times New Roman" w:cs="Times New Roman"/>
          <w:color w:val="auto"/>
          <w:sz w:val="24"/>
          <w:szCs w:val="24"/>
        </w:rPr>
        <w:t>.</w:t>
      </w:r>
      <w:proofErr w:type="gramEnd"/>
    </w:p>
    <w:p w:rsidR="00CD1DB8" w:rsidRPr="001244F9" w:rsidRDefault="00CD1DB8" w:rsidP="00CD1DB8">
      <w:pPr>
        <w:pStyle w:val="ListParagraph"/>
        <w:numPr>
          <w:ilvl w:val="0"/>
          <w:numId w:val="25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>Participated in Special centenary Jamboree Delhi by Bharat Scouts and Guides in Dec 2007</w:t>
      </w:r>
    </w:p>
    <w:p w:rsidR="00A40BE2" w:rsidRPr="001244F9" w:rsidRDefault="00CD1DB8" w:rsidP="00466DE2">
      <w:pPr>
        <w:pStyle w:val="ListParagraph"/>
        <w:numPr>
          <w:ilvl w:val="0"/>
          <w:numId w:val="25"/>
        </w:num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rFonts w:ascii="Times New Roman" w:hAnsi="Times New Roman" w:cs="Times New Roman"/>
          <w:color w:val="auto"/>
          <w:sz w:val="24"/>
          <w:szCs w:val="24"/>
        </w:rPr>
        <w:t>Former member</w:t>
      </w:r>
      <w:r w:rsidR="00A40BE2" w:rsidRPr="001244F9">
        <w:rPr>
          <w:rFonts w:ascii="Times New Roman" w:hAnsi="Times New Roman" w:cs="Times New Roman"/>
          <w:color w:val="auto"/>
          <w:sz w:val="24"/>
          <w:szCs w:val="24"/>
        </w:rPr>
        <w:t xml:space="preserve"> of non-profit NGO named OASIS- An island of hope</w:t>
      </w:r>
      <w:r w:rsidR="00BC3D9E" w:rsidRPr="001244F9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9149C8" w:rsidRPr="001244F9" w:rsidRDefault="009149C8" w:rsidP="00CD1DB8">
      <w:pPr>
        <w:pStyle w:val="Heading1"/>
        <w:jc w:val="both"/>
        <w:rPr>
          <w:rFonts w:ascii="Times New Roman" w:hAnsi="Times New Roman" w:cs="Times New Roman"/>
          <w:color w:val="auto"/>
          <w:szCs w:val="24"/>
        </w:rPr>
      </w:pPr>
      <w:r w:rsidRPr="001244F9">
        <w:rPr>
          <w:rFonts w:ascii="Times New Roman" w:hAnsi="Times New Roman" w:cs="Times New Roman"/>
          <w:color w:val="auto"/>
          <w:szCs w:val="24"/>
        </w:rPr>
        <w:t>Personal Details</w:t>
      </w:r>
    </w:p>
    <w:p w:rsidR="00CD1DB8" w:rsidRPr="001244F9" w:rsidRDefault="00CD1DB8" w:rsidP="00CD1DB8">
      <w:pPr>
        <w:pStyle w:val="ListParagraph"/>
        <w:numPr>
          <w:ilvl w:val="0"/>
          <w:numId w:val="37"/>
        </w:numPr>
        <w:rPr>
          <w:rFonts w:ascii="Times New Roman" w:hAnsi="Times New Roman" w:cs="Times New Roman"/>
          <w:color w:val="auto"/>
          <w:sz w:val="28"/>
        </w:rPr>
      </w:pPr>
      <w:r w:rsidRPr="001244F9">
        <w:rPr>
          <w:rFonts w:ascii="Times New Roman" w:hAnsi="Times New Roman" w:cs="Times New Roman"/>
          <w:color w:val="auto"/>
        </w:rPr>
        <w:t>Date of Birth – 4</w:t>
      </w:r>
      <w:r w:rsidRPr="001244F9">
        <w:rPr>
          <w:rFonts w:ascii="Times New Roman" w:hAnsi="Times New Roman" w:cs="Times New Roman"/>
          <w:color w:val="auto"/>
          <w:vertAlign w:val="superscript"/>
        </w:rPr>
        <w:t>th</w:t>
      </w:r>
      <w:r w:rsidRPr="001244F9">
        <w:rPr>
          <w:rFonts w:ascii="Times New Roman" w:hAnsi="Times New Roman" w:cs="Times New Roman"/>
          <w:color w:val="auto"/>
        </w:rPr>
        <w:t>July 1994</w:t>
      </w:r>
    </w:p>
    <w:p w:rsidR="00CD1DB8" w:rsidRPr="001244F9" w:rsidRDefault="00CD1DB8" w:rsidP="00CD1DB8">
      <w:pPr>
        <w:pStyle w:val="ListParagraph"/>
        <w:numPr>
          <w:ilvl w:val="0"/>
          <w:numId w:val="37"/>
        </w:numPr>
        <w:rPr>
          <w:rFonts w:ascii="Times New Roman" w:hAnsi="Times New Roman" w:cs="Times New Roman"/>
          <w:color w:val="auto"/>
          <w:sz w:val="28"/>
        </w:rPr>
      </w:pPr>
      <w:r w:rsidRPr="001244F9">
        <w:rPr>
          <w:rFonts w:ascii="Times New Roman" w:hAnsi="Times New Roman" w:cs="Times New Roman"/>
          <w:color w:val="auto"/>
        </w:rPr>
        <w:t>Sex – Male</w:t>
      </w:r>
    </w:p>
    <w:p w:rsidR="00CD1DB8" w:rsidRPr="001244F9" w:rsidRDefault="00CD1DB8" w:rsidP="00CD1DB8">
      <w:pPr>
        <w:pStyle w:val="ListParagraph"/>
        <w:numPr>
          <w:ilvl w:val="0"/>
          <w:numId w:val="37"/>
        </w:numPr>
        <w:rPr>
          <w:rFonts w:ascii="Times New Roman" w:hAnsi="Times New Roman" w:cs="Times New Roman"/>
          <w:color w:val="auto"/>
          <w:sz w:val="28"/>
        </w:rPr>
      </w:pPr>
      <w:r w:rsidRPr="001244F9">
        <w:rPr>
          <w:rFonts w:ascii="Times New Roman" w:hAnsi="Times New Roman" w:cs="Times New Roman"/>
          <w:color w:val="auto"/>
        </w:rPr>
        <w:t>Marital status- Unmarried</w:t>
      </w:r>
    </w:p>
    <w:p w:rsidR="00CD1DB8" w:rsidRPr="001244F9" w:rsidRDefault="00CD1DB8" w:rsidP="00CD1DB8">
      <w:pPr>
        <w:pStyle w:val="ListParagraph"/>
        <w:numPr>
          <w:ilvl w:val="0"/>
          <w:numId w:val="37"/>
        </w:numPr>
        <w:rPr>
          <w:rFonts w:ascii="Times New Roman" w:hAnsi="Times New Roman" w:cs="Times New Roman"/>
          <w:color w:val="auto"/>
        </w:rPr>
      </w:pPr>
      <w:r w:rsidRPr="001244F9">
        <w:rPr>
          <w:rFonts w:ascii="Times New Roman" w:hAnsi="Times New Roman" w:cs="Times New Roman"/>
          <w:color w:val="auto"/>
        </w:rPr>
        <w:t>Proficiency in languages – English, Marathi, Hindi</w:t>
      </w:r>
    </w:p>
    <w:p w:rsidR="00CD1DB8" w:rsidRPr="001244F9" w:rsidRDefault="00CD1DB8" w:rsidP="00CD1DB8">
      <w:pPr>
        <w:pStyle w:val="Heading1"/>
        <w:jc w:val="both"/>
        <w:rPr>
          <w:rFonts w:ascii="Times New Roman" w:hAnsi="Times New Roman" w:cs="Times New Roman"/>
          <w:color w:val="auto"/>
          <w:szCs w:val="24"/>
        </w:rPr>
      </w:pPr>
      <w:r w:rsidRPr="001244F9">
        <w:rPr>
          <w:rFonts w:ascii="Times New Roman" w:hAnsi="Times New Roman" w:cs="Times New Roman"/>
          <w:color w:val="auto"/>
          <w:szCs w:val="24"/>
        </w:rPr>
        <w:t>Declaration</w:t>
      </w:r>
    </w:p>
    <w:p w:rsidR="00CD1DB8" w:rsidRPr="001244F9" w:rsidRDefault="00CD1DB8" w:rsidP="00CD1DB8">
      <w:pPr>
        <w:rPr>
          <w:rFonts w:ascii="Times New Roman" w:hAnsi="Times New Roman" w:cs="Times New Roman"/>
          <w:color w:val="auto"/>
        </w:rPr>
      </w:pPr>
      <w:r w:rsidRPr="001244F9">
        <w:rPr>
          <w:rFonts w:ascii="Times New Roman" w:hAnsi="Times New Roman" w:cs="Times New Roman"/>
          <w:color w:val="auto"/>
        </w:rPr>
        <w:t>I hereby declare that the above written particulars are true to the best of my knowledge and belief.</w:t>
      </w:r>
    </w:p>
    <w:p w:rsidR="00CD1DB8" w:rsidRPr="001244F9" w:rsidRDefault="00CD1DB8" w:rsidP="00CD1DB8">
      <w:pPr>
        <w:rPr>
          <w:rFonts w:ascii="Times New Roman" w:hAnsi="Times New Roman" w:cs="Times New Roman"/>
          <w:color w:val="auto"/>
        </w:rPr>
      </w:pPr>
      <w:r w:rsidRPr="001244F9">
        <w:rPr>
          <w:rFonts w:ascii="Times New Roman" w:hAnsi="Times New Roman" w:cs="Times New Roman"/>
          <w:b/>
          <w:bCs/>
          <w:noProof/>
          <w:color w:val="auto"/>
          <w:sz w:val="28"/>
          <w:szCs w:val="28"/>
          <w:lang w:eastAsia="en-US" w:bidi="mr-I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4993005</wp:posOffset>
            </wp:positionH>
            <wp:positionV relativeFrom="paragraph">
              <wp:posOffset>314325</wp:posOffset>
            </wp:positionV>
            <wp:extent cx="866775" cy="50863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ew Doc 2018-01-26.jpg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32705" t="48205" r="46417" b="4889"/>
                    <a:stretch/>
                  </pic:blipFill>
                  <pic:spPr bwMode="auto">
                    <a:xfrm>
                      <a:off x="0" y="0"/>
                      <a:ext cx="866775" cy="508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CD1DB8" w:rsidRPr="001244F9" w:rsidRDefault="00CD1DB8" w:rsidP="00CD1DB8">
      <w:pPr>
        <w:rPr>
          <w:rFonts w:ascii="Times New Roman" w:hAnsi="Times New Roman" w:cs="Times New Roman"/>
          <w:color w:val="auto"/>
        </w:rPr>
      </w:pPr>
      <w:r w:rsidRPr="001244F9">
        <w:rPr>
          <w:rFonts w:ascii="Times New Roman" w:hAnsi="Times New Roman" w:cs="Times New Roman"/>
          <w:color w:val="auto"/>
        </w:rPr>
        <w:t xml:space="preserve">Date </w:t>
      </w:r>
      <w:r w:rsidR="001C4A83" w:rsidRPr="001244F9">
        <w:rPr>
          <w:rFonts w:ascii="Times New Roman" w:hAnsi="Times New Roman" w:cs="Times New Roman"/>
          <w:color w:val="auto"/>
        </w:rPr>
        <w:t xml:space="preserve">– </w:t>
      </w:r>
      <w:r w:rsidR="001E44E6">
        <w:rPr>
          <w:rFonts w:ascii="Times New Roman" w:hAnsi="Times New Roman" w:cs="Times New Roman"/>
          <w:color w:val="auto"/>
        </w:rPr>
        <w:fldChar w:fldCharType="begin"/>
      </w:r>
      <w:r w:rsidR="002462BB">
        <w:rPr>
          <w:rFonts w:ascii="Times New Roman" w:hAnsi="Times New Roman" w:cs="Times New Roman"/>
          <w:color w:val="auto"/>
        </w:rPr>
        <w:instrText xml:space="preserve"> DATE \@ "d-MMM-yy" </w:instrText>
      </w:r>
      <w:r w:rsidR="001E44E6">
        <w:rPr>
          <w:rFonts w:ascii="Times New Roman" w:hAnsi="Times New Roman" w:cs="Times New Roman"/>
          <w:color w:val="auto"/>
        </w:rPr>
        <w:fldChar w:fldCharType="separate"/>
      </w:r>
      <w:r w:rsidR="00584747">
        <w:rPr>
          <w:rFonts w:ascii="Times New Roman" w:hAnsi="Times New Roman" w:cs="Times New Roman"/>
          <w:noProof/>
          <w:color w:val="auto"/>
        </w:rPr>
        <w:t>18-Apr-19</w:t>
      </w:r>
      <w:r w:rsidR="001E44E6">
        <w:rPr>
          <w:rFonts w:ascii="Times New Roman" w:hAnsi="Times New Roman" w:cs="Times New Roman"/>
          <w:color w:val="auto"/>
        </w:rPr>
        <w:fldChar w:fldCharType="end"/>
      </w:r>
    </w:p>
    <w:p w:rsidR="00CD1DB8" w:rsidRPr="001244F9" w:rsidRDefault="00CD1DB8" w:rsidP="00CD1DB8">
      <w:pPr>
        <w:rPr>
          <w:rFonts w:ascii="Times New Roman" w:hAnsi="Times New Roman" w:cs="Times New Roman"/>
          <w:color w:val="auto"/>
        </w:rPr>
      </w:pPr>
      <w:r w:rsidRPr="001244F9">
        <w:rPr>
          <w:rFonts w:ascii="Times New Roman" w:hAnsi="Times New Roman" w:cs="Times New Roman"/>
          <w:color w:val="auto"/>
        </w:rPr>
        <w:t xml:space="preserve">Place </w:t>
      </w:r>
      <w:r w:rsidR="001C4A83" w:rsidRPr="001244F9">
        <w:rPr>
          <w:rFonts w:ascii="Times New Roman" w:hAnsi="Times New Roman" w:cs="Times New Roman"/>
          <w:color w:val="auto"/>
        </w:rPr>
        <w:t xml:space="preserve">– </w:t>
      </w:r>
      <w:r w:rsidR="001C4A83">
        <w:rPr>
          <w:rFonts w:ascii="Times New Roman" w:hAnsi="Times New Roman" w:cs="Times New Roman"/>
          <w:color w:val="auto"/>
        </w:rPr>
        <w:t>Pune</w:t>
      </w:r>
    </w:p>
    <w:p w:rsidR="00CD1DB8" w:rsidRPr="001244F9" w:rsidRDefault="00CD1DB8" w:rsidP="00CD1DB8">
      <w:pPr>
        <w:spacing w:line="276" w:lineRule="auto"/>
        <w:ind w:left="-2268" w:right="321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1244F9">
        <w:rPr>
          <w:color w:val="auto"/>
        </w:rPr>
        <w:tab/>
      </w:r>
      <w:r w:rsidRPr="001244F9">
        <w:rPr>
          <w:color w:val="auto"/>
        </w:rPr>
        <w:tab/>
      </w:r>
      <w:r w:rsidRPr="001244F9">
        <w:rPr>
          <w:color w:val="auto"/>
        </w:rPr>
        <w:tab/>
      </w:r>
      <w:r w:rsidRPr="001244F9">
        <w:rPr>
          <w:color w:val="auto"/>
        </w:rPr>
        <w:tab/>
      </w:r>
      <w:r w:rsidRPr="001244F9">
        <w:rPr>
          <w:color w:val="auto"/>
        </w:rPr>
        <w:tab/>
      </w:r>
      <w:r w:rsidRPr="001244F9">
        <w:rPr>
          <w:color w:val="auto"/>
        </w:rPr>
        <w:tab/>
      </w:r>
      <w:r w:rsidRPr="001244F9">
        <w:rPr>
          <w:color w:val="auto"/>
        </w:rPr>
        <w:tab/>
      </w:r>
      <w:r w:rsidRPr="001244F9">
        <w:rPr>
          <w:color w:val="auto"/>
        </w:rPr>
        <w:tab/>
      </w:r>
      <w:r w:rsidRPr="001244F9">
        <w:rPr>
          <w:color w:val="auto"/>
        </w:rPr>
        <w:tab/>
      </w:r>
      <w:r w:rsidRPr="001244F9">
        <w:rPr>
          <w:rFonts w:ascii="Times New Roman" w:hAnsi="Times New Roman" w:cs="Times New Roman"/>
          <w:color w:val="auto"/>
          <w:sz w:val="24"/>
          <w:szCs w:val="24"/>
        </w:rPr>
        <w:t>Signature with Name</w:t>
      </w:r>
    </w:p>
    <w:p w:rsidR="00CD1DB8" w:rsidRPr="001244F9" w:rsidRDefault="00CD1DB8" w:rsidP="00CD1DB8">
      <w:pPr>
        <w:rPr>
          <w:color w:val="auto"/>
        </w:rPr>
      </w:pPr>
    </w:p>
    <w:sectPr w:rsidR="00CD1DB8" w:rsidRPr="001244F9" w:rsidSect="004028AD">
      <w:footerReference w:type="default" r:id="rId11"/>
      <w:pgSz w:w="12240" w:h="15840"/>
      <w:pgMar w:top="1008" w:right="1152" w:bottom="1152" w:left="1152" w:header="720" w:footer="720" w:gutter="0"/>
      <w:pgBorders w:offsetFrom="page">
        <w:top w:val="single" w:sz="8" w:space="24" w:color="4F81BD" w:themeColor="accent1"/>
        <w:left w:val="single" w:sz="8" w:space="24" w:color="4F81BD" w:themeColor="accent1"/>
        <w:bottom w:val="single" w:sz="8" w:space="24" w:color="4F81BD" w:themeColor="accent1"/>
        <w:right w:val="single" w:sz="8" w:space="24" w:color="4F81BD" w:themeColor="accent1"/>
      </w:pgBorders>
      <w:pgNumType w:start="1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1E94" w:rsidRDefault="00F71E94">
      <w:pPr>
        <w:spacing w:after="0"/>
      </w:pPr>
      <w:r>
        <w:separator/>
      </w:r>
    </w:p>
  </w:endnote>
  <w:endnote w:type="continuationSeparator" w:id="1">
    <w:p w:rsidR="00F71E94" w:rsidRDefault="00F71E9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70A9" w:rsidRDefault="009D5933">
    <w:pPr>
      <w:pStyle w:val="Footer"/>
    </w:pPr>
    <w:r>
      <w:t xml:space="preserve">Page </w:t>
    </w:r>
    <w:r w:rsidR="001E44E6">
      <w:fldChar w:fldCharType="begin"/>
    </w:r>
    <w:r>
      <w:instrText xml:space="preserve"> PAGE   \* MERGEFORMAT </w:instrText>
    </w:r>
    <w:r w:rsidR="001E44E6">
      <w:fldChar w:fldCharType="separate"/>
    </w:r>
    <w:r w:rsidR="00584747">
      <w:rPr>
        <w:noProof/>
      </w:rPr>
      <w:t>3</w:t>
    </w:r>
    <w:r w:rsidR="001E44E6"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1E94" w:rsidRDefault="00F71E94">
      <w:pPr>
        <w:spacing w:after="0"/>
      </w:pPr>
      <w:r>
        <w:separator/>
      </w:r>
    </w:p>
  </w:footnote>
  <w:footnote w:type="continuationSeparator" w:id="1">
    <w:p w:rsidR="00F71E94" w:rsidRDefault="00F71E94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B66D57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AF24DD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9386E0C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90407F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CD76DE8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40685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DAA9E5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4962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BB292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79E5B4C"/>
    <w:lvl w:ilvl="0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</w:abstractNum>
  <w:abstractNum w:abstractNumId="10">
    <w:nsid w:val="00E461ED"/>
    <w:multiLevelType w:val="hybridMultilevel"/>
    <w:tmpl w:val="1ACA3A42"/>
    <w:lvl w:ilvl="0" w:tplc="04090001">
      <w:start w:val="1"/>
      <w:numFmt w:val="bullet"/>
      <w:lvlText w:val=""/>
      <w:lvlJc w:val="left"/>
      <w:pPr>
        <w:ind w:left="9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11">
    <w:nsid w:val="03E35B27"/>
    <w:multiLevelType w:val="hybridMultilevel"/>
    <w:tmpl w:val="496630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5717653"/>
    <w:multiLevelType w:val="hybridMultilevel"/>
    <w:tmpl w:val="904A0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5CE63D0"/>
    <w:multiLevelType w:val="hybridMultilevel"/>
    <w:tmpl w:val="BD54C6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08E72B9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0A034AD0"/>
    <w:multiLevelType w:val="multilevel"/>
    <w:tmpl w:val="67B638B6"/>
    <w:lvl w:ilvl="0">
      <w:start w:val="1"/>
      <w:numFmt w:val="bullet"/>
      <w:pStyle w:val="ListBullet"/>
      <w:lvlText w:val="·"/>
      <w:lvlJc w:val="left"/>
      <w:pPr>
        <w:tabs>
          <w:tab w:val="num" w:pos="216"/>
        </w:tabs>
        <w:ind w:left="216" w:hanging="216"/>
      </w:pPr>
      <w:rPr>
        <w:rFonts w:ascii="Cambria" w:hAnsi="Cambria" w:hint="default"/>
      </w:rPr>
    </w:lvl>
    <w:lvl w:ilvl="1">
      <w:start w:val="1"/>
      <w:numFmt w:val="bullet"/>
      <w:lvlText w:val="o"/>
      <w:lvlJc w:val="left"/>
      <w:pPr>
        <w:tabs>
          <w:tab w:val="num" w:pos="648"/>
        </w:tabs>
        <w:ind w:left="648" w:hanging="216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216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512"/>
        </w:tabs>
        <w:ind w:left="1512" w:hanging="216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1944"/>
        </w:tabs>
        <w:ind w:left="1944" w:hanging="216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2376"/>
        </w:tabs>
        <w:ind w:left="2376" w:hanging="216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2808"/>
        </w:tabs>
        <w:ind w:left="2808" w:hanging="216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3240" w:hanging="216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3672"/>
        </w:tabs>
        <w:ind w:left="3672" w:hanging="216"/>
      </w:pPr>
      <w:rPr>
        <w:rFonts w:ascii="Wingdings" w:hAnsi="Wingdings" w:hint="default"/>
      </w:rPr>
    </w:lvl>
  </w:abstractNum>
  <w:abstractNum w:abstractNumId="16">
    <w:nsid w:val="0E1D32BF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116F7ABD"/>
    <w:multiLevelType w:val="hybridMultilevel"/>
    <w:tmpl w:val="F81CD2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0E93DD4"/>
    <w:multiLevelType w:val="hybridMultilevel"/>
    <w:tmpl w:val="3FD8A8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4E93E06"/>
    <w:multiLevelType w:val="hybridMultilevel"/>
    <w:tmpl w:val="75A80D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7C864A0"/>
    <w:multiLevelType w:val="multilevel"/>
    <w:tmpl w:val="F42A8A2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>
    <w:nsid w:val="29C35B6A"/>
    <w:multiLevelType w:val="hybridMultilevel"/>
    <w:tmpl w:val="A20AFB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20D54B6"/>
    <w:multiLevelType w:val="hybridMultilevel"/>
    <w:tmpl w:val="21D43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2AD436E"/>
    <w:multiLevelType w:val="multilevel"/>
    <w:tmpl w:val="72A0CD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B683A1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418A7B9C"/>
    <w:multiLevelType w:val="hybridMultilevel"/>
    <w:tmpl w:val="E7FC4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DAA293B"/>
    <w:multiLevelType w:val="hybridMultilevel"/>
    <w:tmpl w:val="D6C8418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2D8015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>
    <w:nsid w:val="52FC5048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9">
    <w:nsid w:val="6493338D"/>
    <w:multiLevelType w:val="hybridMultilevel"/>
    <w:tmpl w:val="A9E09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93C7709"/>
    <w:multiLevelType w:val="hybridMultilevel"/>
    <w:tmpl w:val="B1A80CCE"/>
    <w:lvl w:ilvl="0" w:tplc="854E8F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D9D5ECA"/>
    <w:multiLevelType w:val="multilevel"/>
    <w:tmpl w:val="2DB03242"/>
    <w:lvl w:ilvl="0">
      <w:start w:val="1"/>
      <w:numFmt w:val="decimal"/>
      <w:pStyle w:val="ListNumber"/>
      <w:lvlText w:val="%1)"/>
      <w:lvlJc w:val="left"/>
      <w:pPr>
        <w:tabs>
          <w:tab w:val="num" w:pos="288"/>
        </w:tabs>
        <w:ind w:left="288" w:hanging="288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92"/>
        </w:tabs>
        <w:ind w:left="792" w:hanging="288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96"/>
        </w:tabs>
        <w:ind w:left="1296" w:hanging="288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288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304"/>
        </w:tabs>
        <w:ind w:left="2304" w:hanging="288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08"/>
        </w:tabs>
        <w:ind w:left="2808" w:hanging="288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312"/>
        </w:tabs>
        <w:ind w:left="3312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816"/>
        </w:tabs>
        <w:ind w:left="3816" w:hanging="288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320"/>
        </w:tabs>
        <w:ind w:left="4320" w:hanging="288"/>
      </w:pPr>
      <w:rPr>
        <w:rFonts w:hint="default"/>
      </w:rPr>
    </w:lvl>
  </w:abstractNum>
  <w:abstractNum w:abstractNumId="32">
    <w:nsid w:val="70815E8C"/>
    <w:multiLevelType w:val="hybridMultilevel"/>
    <w:tmpl w:val="C38E92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1866955"/>
    <w:multiLevelType w:val="multilevel"/>
    <w:tmpl w:val="01684A1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4">
    <w:nsid w:val="741762FE"/>
    <w:multiLevelType w:val="hybridMultilevel"/>
    <w:tmpl w:val="CF94F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9"/>
    <w:lvlOverride w:ilvl="0">
      <w:startOverride w:val="1"/>
    </w:lvlOverride>
  </w:num>
  <w:num w:numId="4">
    <w:abstractNumId w:val="9"/>
    <w:lvlOverride w:ilvl="0">
      <w:startOverride w:val="1"/>
    </w:lvlOverride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20"/>
  </w:num>
  <w:num w:numId="15">
    <w:abstractNumId w:val="27"/>
  </w:num>
  <w:num w:numId="16">
    <w:abstractNumId w:val="16"/>
  </w:num>
  <w:num w:numId="17">
    <w:abstractNumId w:val="24"/>
  </w:num>
  <w:num w:numId="18">
    <w:abstractNumId w:val="14"/>
  </w:num>
  <w:num w:numId="19">
    <w:abstractNumId w:val="33"/>
  </w:num>
  <w:num w:numId="20">
    <w:abstractNumId w:val="28"/>
  </w:num>
  <w:num w:numId="21">
    <w:abstractNumId w:val="15"/>
  </w:num>
  <w:num w:numId="22">
    <w:abstractNumId w:val="23"/>
  </w:num>
  <w:num w:numId="23">
    <w:abstractNumId w:val="31"/>
  </w:num>
  <w:num w:numId="24">
    <w:abstractNumId w:val="12"/>
  </w:num>
  <w:num w:numId="25">
    <w:abstractNumId w:val="17"/>
  </w:num>
  <w:num w:numId="26">
    <w:abstractNumId w:val="19"/>
  </w:num>
  <w:num w:numId="27">
    <w:abstractNumId w:val="22"/>
  </w:num>
  <w:num w:numId="28">
    <w:abstractNumId w:val="29"/>
  </w:num>
  <w:num w:numId="29">
    <w:abstractNumId w:val="25"/>
  </w:num>
  <w:num w:numId="30">
    <w:abstractNumId w:val="11"/>
  </w:num>
  <w:num w:numId="31">
    <w:abstractNumId w:val="21"/>
  </w:num>
  <w:num w:numId="32">
    <w:abstractNumId w:val="13"/>
  </w:num>
  <w:num w:numId="33">
    <w:abstractNumId w:val="34"/>
  </w:num>
  <w:num w:numId="34">
    <w:abstractNumId w:val="18"/>
  </w:num>
  <w:num w:numId="35">
    <w:abstractNumId w:val="32"/>
  </w:num>
  <w:num w:numId="36">
    <w:abstractNumId w:val="26"/>
  </w:num>
  <w:num w:numId="37">
    <w:abstractNumId w:val="30"/>
  </w:num>
  <w:num w:numId="38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ctiveWritingStyle w:appName="MSWord" w:lang="en-US" w:vendorID="64" w:dllVersion="131078" w:nlCheck="1" w:checkStyle="0"/>
  <w:proofState w:spelling="clean" w:grammar="clean"/>
  <w:attachedTemplate r:id="rId1"/>
  <w:defaultTabStop w:val="720"/>
  <w:characterSpacingControl w:val="doNotCompress"/>
  <w:hdrShapeDefaults>
    <o:shapedefaults v:ext="edit" spidmax="27649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C41BA4"/>
    <w:rsid w:val="0005361C"/>
    <w:rsid w:val="00064062"/>
    <w:rsid w:val="00074E11"/>
    <w:rsid w:val="00093DA1"/>
    <w:rsid w:val="000A1EC2"/>
    <w:rsid w:val="000A4F59"/>
    <w:rsid w:val="000D7714"/>
    <w:rsid w:val="000E7F23"/>
    <w:rsid w:val="000F2422"/>
    <w:rsid w:val="001244F9"/>
    <w:rsid w:val="00126366"/>
    <w:rsid w:val="00141A4C"/>
    <w:rsid w:val="0016308A"/>
    <w:rsid w:val="0016680B"/>
    <w:rsid w:val="001750E0"/>
    <w:rsid w:val="00175D45"/>
    <w:rsid w:val="00176204"/>
    <w:rsid w:val="00182254"/>
    <w:rsid w:val="001843FB"/>
    <w:rsid w:val="001A2EF6"/>
    <w:rsid w:val="001B29CF"/>
    <w:rsid w:val="001C4A83"/>
    <w:rsid w:val="001D4073"/>
    <w:rsid w:val="001E12BD"/>
    <w:rsid w:val="001E2D36"/>
    <w:rsid w:val="001E44E6"/>
    <w:rsid w:val="001E4B38"/>
    <w:rsid w:val="001E5BCA"/>
    <w:rsid w:val="002135D7"/>
    <w:rsid w:val="002373D9"/>
    <w:rsid w:val="002462BB"/>
    <w:rsid w:val="0028220F"/>
    <w:rsid w:val="002A2EFD"/>
    <w:rsid w:val="002B3693"/>
    <w:rsid w:val="002B4ECF"/>
    <w:rsid w:val="002C2410"/>
    <w:rsid w:val="002D7C67"/>
    <w:rsid w:val="002E4486"/>
    <w:rsid w:val="002F21FC"/>
    <w:rsid w:val="002F28D2"/>
    <w:rsid w:val="00300ED5"/>
    <w:rsid w:val="00322F7C"/>
    <w:rsid w:val="003552EC"/>
    <w:rsid w:val="00356C14"/>
    <w:rsid w:val="003614C0"/>
    <w:rsid w:val="003B0D15"/>
    <w:rsid w:val="003C37E0"/>
    <w:rsid w:val="004028AD"/>
    <w:rsid w:val="00416582"/>
    <w:rsid w:val="00426D08"/>
    <w:rsid w:val="0044254C"/>
    <w:rsid w:val="00442A97"/>
    <w:rsid w:val="004536D2"/>
    <w:rsid w:val="00466DE2"/>
    <w:rsid w:val="004A68D0"/>
    <w:rsid w:val="00502B72"/>
    <w:rsid w:val="00527BCA"/>
    <w:rsid w:val="0053522B"/>
    <w:rsid w:val="00545EF6"/>
    <w:rsid w:val="00584747"/>
    <w:rsid w:val="005A5C99"/>
    <w:rsid w:val="005B252D"/>
    <w:rsid w:val="005D2C28"/>
    <w:rsid w:val="00617B26"/>
    <w:rsid w:val="00626A83"/>
    <w:rsid w:val="006270A9"/>
    <w:rsid w:val="00630E5A"/>
    <w:rsid w:val="00675956"/>
    <w:rsid w:val="00681034"/>
    <w:rsid w:val="006A186F"/>
    <w:rsid w:val="006A793A"/>
    <w:rsid w:val="00724428"/>
    <w:rsid w:val="00732E0E"/>
    <w:rsid w:val="0078754F"/>
    <w:rsid w:val="00787788"/>
    <w:rsid w:val="007F457F"/>
    <w:rsid w:val="00816216"/>
    <w:rsid w:val="0086148B"/>
    <w:rsid w:val="0087734B"/>
    <w:rsid w:val="008959A5"/>
    <w:rsid w:val="008A0575"/>
    <w:rsid w:val="008C140D"/>
    <w:rsid w:val="008F66A2"/>
    <w:rsid w:val="009149C8"/>
    <w:rsid w:val="00973923"/>
    <w:rsid w:val="0098755C"/>
    <w:rsid w:val="00992F68"/>
    <w:rsid w:val="009A0B4B"/>
    <w:rsid w:val="009B17A9"/>
    <w:rsid w:val="009D5933"/>
    <w:rsid w:val="00A375A9"/>
    <w:rsid w:val="00A40BE2"/>
    <w:rsid w:val="00A733E8"/>
    <w:rsid w:val="00AC1B7F"/>
    <w:rsid w:val="00AD79C3"/>
    <w:rsid w:val="00AF2C27"/>
    <w:rsid w:val="00B04C50"/>
    <w:rsid w:val="00B074EE"/>
    <w:rsid w:val="00B11B1C"/>
    <w:rsid w:val="00B17C6F"/>
    <w:rsid w:val="00B20BB5"/>
    <w:rsid w:val="00B23092"/>
    <w:rsid w:val="00B304A5"/>
    <w:rsid w:val="00B4770D"/>
    <w:rsid w:val="00B60DE3"/>
    <w:rsid w:val="00B91D0A"/>
    <w:rsid w:val="00BC3D9E"/>
    <w:rsid w:val="00BD768D"/>
    <w:rsid w:val="00C41BA4"/>
    <w:rsid w:val="00C61F8E"/>
    <w:rsid w:val="00C7344A"/>
    <w:rsid w:val="00C82DAA"/>
    <w:rsid w:val="00C82F69"/>
    <w:rsid w:val="00CC6C0B"/>
    <w:rsid w:val="00CC7005"/>
    <w:rsid w:val="00CD1DB8"/>
    <w:rsid w:val="00D010E1"/>
    <w:rsid w:val="00D1465D"/>
    <w:rsid w:val="00DA3F64"/>
    <w:rsid w:val="00DA400D"/>
    <w:rsid w:val="00DB2CC0"/>
    <w:rsid w:val="00DE011F"/>
    <w:rsid w:val="00DE6BF5"/>
    <w:rsid w:val="00E06CBE"/>
    <w:rsid w:val="00E35CCA"/>
    <w:rsid w:val="00E47CC6"/>
    <w:rsid w:val="00E51B66"/>
    <w:rsid w:val="00E809DE"/>
    <w:rsid w:val="00E82689"/>
    <w:rsid w:val="00E83E4B"/>
    <w:rsid w:val="00ED600C"/>
    <w:rsid w:val="00EF6C0C"/>
    <w:rsid w:val="00F11EA0"/>
    <w:rsid w:val="00F223D5"/>
    <w:rsid w:val="00F45E9D"/>
    <w:rsid w:val="00F71E94"/>
    <w:rsid w:val="00F87A72"/>
    <w:rsid w:val="00FF5530"/>
    <w:rsid w:val="00FF5A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color w:val="404040" w:themeColor="text1" w:themeTint="BF"/>
        <w:sz w:val="22"/>
        <w:szCs w:val="22"/>
        <w:lang w:val="en-US" w:eastAsia="ja-JP" w:bidi="ar-SA"/>
      </w:rPr>
    </w:rPrDefault>
    <w:pPrDefault>
      <w:pPr>
        <w:spacing w:after="2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1" w:qFormat="1"/>
    <w:lsdException w:name="List Number" w:semiHidden="0" w:uiPriority="11" w:unhideWhenUsed="0" w:qFormat="1"/>
    <w:lsdException w:name="Title" w:semiHidden="0" w:uiPriority="2" w:unhideWhenUsed="0" w:qFormat="1"/>
    <w:lsdException w:name="Closing" w:uiPriority="2" w:qFormat="1"/>
    <w:lsdException w:name="Signature" w:uiPriority="2" w:qFormat="1"/>
    <w:lsdException w:name="Default Paragraph Font" w:uiPriority="1"/>
    <w:lsdException w:name="Subtitle" w:semiHidden="0" w:uiPriority="3" w:unhideWhenUsed="0" w:qFormat="1"/>
    <w:lsdException w:name="Salutation" w:uiPriority="2" w:qFormat="1"/>
    <w:lsdException w:name="Date" w:uiPriority="1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uiPriority="36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9CF"/>
  </w:style>
  <w:style w:type="paragraph" w:styleId="Heading1">
    <w:name w:val="heading 1"/>
    <w:basedOn w:val="Normal"/>
    <w:link w:val="Heading1Char"/>
    <w:uiPriority w:val="9"/>
    <w:qFormat/>
    <w:rsid w:val="001B29CF"/>
    <w:pPr>
      <w:keepNext/>
      <w:keepLines/>
      <w:spacing w:before="320" w:after="100"/>
      <w:contextualSpacing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29CF"/>
    <w:pPr>
      <w:keepNext/>
      <w:keepLines/>
      <w:spacing w:before="60" w:after="40"/>
      <w:contextualSpacing/>
      <w:outlineLvl w:val="1"/>
    </w:pPr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220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220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C61F8E"/>
    <w:pPr>
      <w:pBdr>
        <w:bottom w:val="single" w:sz="12" w:space="4" w:color="4F81BD" w:themeColor="accent1"/>
      </w:pBdr>
      <w:spacing w:after="120"/>
      <w:contextualSpacing/>
    </w:pPr>
    <w:rPr>
      <w:rFonts w:asciiTheme="majorHAnsi" w:eastAsiaTheme="majorEastAsia" w:hAnsiTheme="majorHAnsi" w:cstheme="majorBidi"/>
      <w:color w:val="365F91" w:themeColor="accent1" w:themeShade="BF"/>
      <w:kern w:val="28"/>
      <w:sz w:val="56"/>
    </w:rPr>
  </w:style>
  <w:style w:type="character" w:customStyle="1" w:styleId="TitleChar">
    <w:name w:val="Title Char"/>
    <w:basedOn w:val="DefaultParagraphFont"/>
    <w:link w:val="Title"/>
    <w:uiPriority w:val="1"/>
    <w:rsid w:val="00C61F8E"/>
    <w:rPr>
      <w:rFonts w:asciiTheme="majorHAnsi" w:eastAsiaTheme="majorEastAsia" w:hAnsiTheme="majorHAnsi" w:cstheme="majorBidi"/>
      <w:color w:val="365F91" w:themeColor="accent1" w:themeShade="BF"/>
      <w:kern w:val="28"/>
      <w:sz w:val="56"/>
    </w:rPr>
  </w:style>
  <w:style w:type="character" w:styleId="PlaceholderText">
    <w:name w:val="Placeholder Text"/>
    <w:basedOn w:val="DefaultParagraphFont"/>
    <w:uiPriority w:val="99"/>
    <w:semiHidden/>
    <w:rsid w:val="00E83E4B"/>
    <w:rPr>
      <w:color w:val="17365D" w:themeColor="text2" w:themeShade="BF"/>
    </w:rPr>
  </w:style>
  <w:style w:type="paragraph" w:styleId="ListBullet">
    <w:name w:val="List Bullet"/>
    <w:basedOn w:val="Normal"/>
    <w:uiPriority w:val="10"/>
    <w:unhideWhenUsed/>
    <w:qFormat/>
    <w:rsid w:val="0087734B"/>
    <w:pPr>
      <w:numPr>
        <w:numId w:val="21"/>
      </w:numPr>
      <w:spacing w:line="288" w:lineRule="auto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F457F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F457F"/>
  </w:style>
  <w:style w:type="paragraph" w:styleId="Footer">
    <w:name w:val="footer"/>
    <w:basedOn w:val="Normal"/>
    <w:link w:val="FooterChar"/>
    <w:uiPriority w:val="99"/>
    <w:unhideWhenUsed/>
    <w:rsid w:val="00681034"/>
    <w:pPr>
      <w:spacing w:after="0"/>
      <w:jc w:val="right"/>
    </w:pPr>
    <w:rPr>
      <w:color w:val="365F91" w:themeColor="accent1" w:themeShade="BF"/>
    </w:rPr>
  </w:style>
  <w:style w:type="character" w:customStyle="1" w:styleId="FooterChar">
    <w:name w:val="Footer Char"/>
    <w:basedOn w:val="DefaultParagraphFont"/>
    <w:link w:val="Footer"/>
    <w:uiPriority w:val="99"/>
    <w:rsid w:val="00681034"/>
    <w:rPr>
      <w:color w:val="365F91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1B29CF"/>
    <w:rPr>
      <w:rFonts w:asciiTheme="majorHAnsi" w:eastAsiaTheme="majorEastAsia" w:hAnsiTheme="majorHAnsi" w:cstheme="majorBidi"/>
      <w:b/>
      <w:color w:val="365F91" w:themeColor="accent1" w:themeShade="BF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B29CF"/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F457F"/>
    <w:pPr>
      <w:contextualSpacing w:val="0"/>
      <w:outlineLvl w:val="9"/>
    </w:pPr>
  </w:style>
  <w:style w:type="character" w:styleId="IntenseEmphasis">
    <w:name w:val="Intense Emphasis"/>
    <w:basedOn w:val="DefaultParagraphFont"/>
    <w:uiPriority w:val="21"/>
    <w:semiHidden/>
    <w:unhideWhenUsed/>
    <w:qFormat/>
    <w:rsid w:val="007F457F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7F457F"/>
    <w:rPr>
      <w:b/>
      <w:bCs/>
      <w:caps w:val="0"/>
      <w:smallCaps/>
      <w:color w:val="365F91" w:themeColor="accent1" w:themeShade="BF"/>
      <w:spacing w:val="5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7F457F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7F457F"/>
    <w:rPr>
      <w:i/>
      <w:iCs/>
      <w:color w:val="365F91" w:themeColor="accent1" w:themeShade="BF"/>
    </w:rPr>
  </w:style>
  <w:style w:type="paragraph" w:styleId="ListNumber">
    <w:name w:val="List Number"/>
    <w:basedOn w:val="Normal"/>
    <w:uiPriority w:val="11"/>
    <w:qFormat/>
    <w:rsid w:val="0087734B"/>
    <w:pPr>
      <w:numPr>
        <w:numId w:val="23"/>
      </w:numPr>
      <w:spacing w:line="288" w:lineRule="auto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83E4B"/>
    <w:rPr>
      <w:color w:val="31849B" w:themeColor="accent5" w:themeShade="BF"/>
      <w:u w:val="single"/>
    </w:rPr>
  </w:style>
  <w:style w:type="character" w:styleId="Hyperlink">
    <w:name w:val="Hyperlink"/>
    <w:basedOn w:val="DefaultParagraphFont"/>
    <w:uiPriority w:val="99"/>
    <w:unhideWhenUsed/>
    <w:rsid w:val="00E83E4B"/>
    <w:rPr>
      <w:color w:val="365F91" w:themeColor="accent1" w:themeShade="BF"/>
      <w:u w:val="singl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E83E4B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83E4B"/>
    <w:rPr>
      <w:szCs w:val="16"/>
    </w:rPr>
  </w:style>
  <w:style w:type="paragraph" w:styleId="BlockText">
    <w:name w:val="Block Text"/>
    <w:basedOn w:val="Normal"/>
    <w:uiPriority w:val="99"/>
    <w:semiHidden/>
    <w:unhideWhenUsed/>
    <w:rsid w:val="00E83E4B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i/>
      <w:iCs/>
      <w:color w:val="365F91" w:themeColor="accent1" w:themeShade="BF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83E4B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83E4B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28220F"/>
    <w:rPr>
      <w:sz w:val="22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3E4B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3E4B"/>
    <w:rPr>
      <w:rFonts w:ascii="Segoe UI" w:hAnsi="Segoe UI" w:cs="Segoe UI"/>
      <w:szCs w:val="1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220F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220F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8220F"/>
    <w:pPr>
      <w:spacing w:after="200"/>
    </w:pPr>
    <w:rPr>
      <w:i/>
      <w:iCs/>
      <w:color w:val="1F497D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220F"/>
    <w:pPr>
      <w:spacing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220F"/>
    <w:rPr>
      <w:rFonts w:ascii="Segoe UI" w:hAnsi="Segoe UI" w:cs="Segoe UI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220F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220F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220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220F"/>
    <w:rPr>
      <w:b/>
      <w:bCs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8220F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28220F"/>
    <w:pPr>
      <w:spacing w:after="0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8220F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8220F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8220F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28220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8220F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8220F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8220F"/>
    <w:rPr>
      <w:rFonts w:ascii="Consolas" w:hAnsi="Consolas"/>
      <w:szCs w:val="21"/>
    </w:rPr>
  </w:style>
  <w:style w:type="table" w:styleId="TableGrid">
    <w:name w:val="Table Grid"/>
    <w:basedOn w:val="TableNormal"/>
    <w:uiPriority w:val="39"/>
    <w:rsid w:val="00D010E1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List1">
    <w:name w:val="Light List1"/>
    <w:basedOn w:val="TableNormal"/>
    <w:uiPriority w:val="61"/>
    <w:rsid w:val="00D010E1"/>
    <w:pPr>
      <w:spacing w:after="0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ListParagraph">
    <w:name w:val="List Paragraph"/>
    <w:basedOn w:val="Normal"/>
    <w:uiPriority w:val="34"/>
    <w:unhideWhenUsed/>
    <w:qFormat/>
    <w:rsid w:val="00DA400D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A40BE2"/>
  </w:style>
  <w:style w:type="character" w:styleId="SubtleEmphasis">
    <w:name w:val="Subtle Emphasis"/>
    <w:basedOn w:val="DefaultParagraphFont"/>
    <w:uiPriority w:val="19"/>
    <w:qFormat/>
    <w:rsid w:val="00442A97"/>
    <w:rPr>
      <w:i/>
      <w:iCs/>
      <w:color w:val="808080" w:themeColor="text1" w:themeTint="7F"/>
    </w:rPr>
  </w:style>
  <w:style w:type="paragraph" w:customStyle="1" w:styleId="ResumeDate">
    <w:name w:val="Resume Date"/>
    <w:basedOn w:val="Normal"/>
    <w:uiPriority w:val="2"/>
    <w:qFormat/>
    <w:rsid w:val="00992F68"/>
    <w:pPr>
      <w:keepNext/>
      <w:keepLines/>
      <w:spacing w:after="0" w:line="300" w:lineRule="auto"/>
    </w:pPr>
    <w:rPr>
      <w:rFonts w:eastAsiaTheme="minorHAnsi"/>
      <w:color w:val="000000" w:themeColor="text1"/>
      <w:sz w:val="18"/>
      <w:szCs w:val="20"/>
    </w:rPr>
  </w:style>
  <w:style w:type="table" w:customStyle="1" w:styleId="GridTable1Light-Accent21">
    <w:name w:val="Grid Table 1 Light - Accent 21"/>
    <w:basedOn w:val="TableNormal"/>
    <w:uiPriority w:val="46"/>
    <w:rsid w:val="00992F68"/>
    <w:pPr>
      <w:spacing w:after="0"/>
    </w:pPr>
    <w:rPr>
      <w:rFonts w:eastAsiaTheme="minorHAns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color w:val="404040" w:themeColor="text1" w:themeTint="BF"/>
        <w:sz w:val="22"/>
        <w:szCs w:val="22"/>
        <w:lang w:val="en-US" w:eastAsia="ja-JP" w:bidi="ar-SA"/>
      </w:rPr>
    </w:rPrDefault>
    <w:pPrDefault>
      <w:pPr>
        <w:spacing w:after="24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1" w:qFormat="1"/>
    <w:lsdException w:name="List Number" w:semiHidden="0" w:uiPriority="11" w:unhideWhenUsed="0" w:qFormat="1"/>
    <w:lsdException w:name="Title" w:semiHidden="0" w:uiPriority="2" w:unhideWhenUsed="0" w:qFormat="1"/>
    <w:lsdException w:name="Closing" w:uiPriority="2" w:qFormat="1"/>
    <w:lsdException w:name="Signature" w:uiPriority="2" w:qFormat="1"/>
    <w:lsdException w:name="Default Paragraph Font" w:uiPriority="1"/>
    <w:lsdException w:name="Subtitle" w:semiHidden="0" w:uiPriority="3" w:unhideWhenUsed="0" w:qFormat="1"/>
    <w:lsdException w:name="Salutation" w:uiPriority="2" w:qFormat="1"/>
    <w:lsdException w:name="Date" w:uiPriority="1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uiPriority="36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9CF"/>
  </w:style>
  <w:style w:type="paragraph" w:styleId="Heading1">
    <w:name w:val="heading 1"/>
    <w:basedOn w:val="Normal"/>
    <w:link w:val="Heading1Char"/>
    <w:uiPriority w:val="9"/>
    <w:qFormat/>
    <w:rsid w:val="001B29CF"/>
    <w:pPr>
      <w:keepNext/>
      <w:keepLines/>
      <w:spacing w:before="320" w:after="100"/>
      <w:contextualSpacing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29CF"/>
    <w:pPr>
      <w:keepNext/>
      <w:keepLines/>
      <w:spacing w:before="60" w:after="40"/>
      <w:contextualSpacing/>
      <w:outlineLvl w:val="1"/>
    </w:pPr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220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220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C61F8E"/>
    <w:pPr>
      <w:pBdr>
        <w:bottom w:val="single" w:sz="12" w:space="4" w:color="4F81BD" w:themeColor="accent1"/>
      </w:pBdr>
      <w:spacing w:after="120"/>
      <w:contextualSpacing/>
    </w:pPr>
    <w:rPr>
      <w:rFonts w:asciiTheme="majorHAnsi" w:eastAsiaTheme="majorEastAsia" w:hAnsiTheme="majorHAnsi" w:cstheme="majorBidi"/>
      <w:color w:val="365F91" w:themeColor="accent1" w:themeShade="BF"/>
      <w:kern w:val="28"/>
      <w:sz w:val="56"/>
    </w:rPr>
  </w:style>
  <w:style w:type="character" w:customStyle="1" w:styleId="TitleChar">
    <w:name w:val="Title Char"/>
    <w:basedOn w:val="DefaultParagraphFont"/>
    <w:link w:val="Title"/>
    <w:uiPriority w:val="1"/>
    <w:rsid w:val="00C61F8E"/>
    <w:rPr>
      <w:rFonts w:asciiTheme="majorHAnsi" w:eastAsiaTheme="majorEastAsia" w:hAnsiTheme="majorHAnsi" w:cstheme="majorBidi"/>
      <w:color w:val="365F91" w:themeColor="accent1" w:themeShade="BF"/>
      <w:kern w:val="28"/>
      <w:sz w:val="56"/>
    </w:rPr>
  </w:style>
  <w:style w:type="character" w:styleId="PlaceholderText">
    <w:name w:val="Placeholder Text"/>
    <w:basedOn w:val="DefaultParagraphFont"/>
    <w:uiPriority w:val="99"/>
    <w:semiHidden/>
    <w:rsid w:val="00E83E4B"/>
    <w:rPr>
      <w:color w:val="17365D" w:themeColor="text2" w:themeShade="BF"/>
    </w:rPr>
  </w:style>
  <w:style w:type="paragraph" w:styleId="ListBullet">
    <w:name w:val="List Bullet"/>
    <w:basedOn w:val="Normal"/>
    <w:uiPriority w:val="10"/>
    <w:unhideWhenUsed/>
    <w:qFormat/>
    <w:rsid w:val="0087734B"/>
    <w:pPr>
      <w:numPr>
        <w:numId w:val="21"/>
      </w:numPr>
      <w:spacing w:line="288" w:lineRule="auto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F457F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F457F"/>
  </w:style>
  <w:style w:type="paragraph" w:styleId="Footer">
    <w:name w:val="footer"/>
    <w:basedOn w:val="Normal"/>
    <w:link w:val="FooterChar"/>
    <w:uiPriority w:val="99"/>
    <w:unhideWhenUsed/>
    <w:rsid w:val="00681034"/>
    <w:pPr>
      <w:spacing w:after="0"/>
      <w:jc w:val="right"/>
    </w:pPr>
    <w:rPr>
      <w:color w:val="365F91" w:themeColor="accent1" w:themeShade="BF"/>
    </w:rPr>
  </w:style>
  <w:style w:type="character" w:customStyle="1" w:styleId="FooterChar">
    <w:name w:val="Footer Char"/>
    <w:basedOn w:val="DefaultParagraphFont"/>
    <w:link w:val="Footer"/>
    <w:uiPriority w:val="99"/>
    <w:rsid w:val="00681034"/>
    <w:rPr>
      <w:color w:val="365F91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1B29CF"/>
    <w:rPr>
      <w:rFonts w:asciiTheme="majorHAnsi" w:eastAsiaTheme="majorEastAsia" w:hAnsiTheme="majorHAnsi" w:cstheme="majorBidi"/>
      <w:b/>
      <w:color w:val="365F91" w:themeColor="accent1" w:themeShade="BF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B29CF"/>
    <w:rPr>
      <w:rFonts w:asciiTheme="majorHAnsi" w:eastAsiaTheme="majorEastAsia" w:hAnsiTheme="majorHAnsi" w:cstheme="majorBidi"/>
      <w:b/>
      <w:caps/>
      <w:color w:val="262626" w:themeColor="text1" w:themeTint="D9"/>
      <w:sz w:val="24"/>
      <w:szCs w:val="2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F457F"/>
    <w:pPr>
      <w:contextualSpacing w:val="0"/>
      <w:outlineLvl w:val="9"/>
    </w:pPr>
  </w:style>
  <w:style w:type="character" w:styleId="IntenseEmphasis">
    <w:name w:val="Intense Emphasis"/>
    <w:basedOn w:val="DefaultParagraphFont"/>
    <w:uiPriority w:val="21"/>
    <w:semiHidden/>
    <w:unhideWhenUsed/>
    <w:qFormat/>
    <w:rsid w:val="007F457F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7F457F"/>
    <w:rPr>
      <w:b/>
      <w:bCs/>
      <w:caps w:val="0"/>
      <w:smallCaps/>
      <w:color w:val="365F91" w:themeColor="accent1" w:themeShade="BF"/>
      <w:spacing w:val="5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7F457F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7F457F"/>
    <w:rPr>
      <w:i/>
      <w:iCs/>
      <w:color w:val="365F91" w:themeColor="accent1" w:themeShade="BF"/>
    </w:rPr>
  </w:style>
  <w:style w:type="paragraph" w:styleId="ListNumber">
    <w:name w:val="List Number"/>
    <w:basedOn w:val="Normal"/>
    <w:uiPriority w:val="11"/>
    <w:qFormat/>
    <w:rsid w:val="0087734B"/>
    <w:pPr>
      <w:numPr>
        <w:numId w:val="23"/>
      </w:numPr>
      <w:spacing w:line="288" w:lineRule="auto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83E4B"/>
    <w:rPr>
      <w:color w:val="31849B" w:themeColor="accent5" w:themeShade="BF"/>
      <w:u w:val="single"/>
    </w:rPr>
  </w:style>
  <w:style w:type="character" w:styleId="Hyperlink">
    <w:name w:val="Hyperlink"/>
    <w:basedOn w:val="DefaultParagraphFont"/>
    <w:uiPriority w:val="99"/>
    <w:unhideWhenUsed/>
    <w:rsid w:val="00E83E4B"/>
    <w:rPr>
      <w:color w:val="365F91" w:themeColor="accent1" w:themeShade="BF"/>
      <w:u w:val="single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E83E4B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83E4B"/>
    <w:rPr>
      <w:szCs w:val="16"/>
    </w:rPr>
  </w:style>
  <w:style w:type="paragraph" w:styleId="BlockText">
    <w:name w:val="Block Text"/>
    <w:basedOn w:val="Normal"/>
    <w:uiPriority w:val="99"/>
    <w:semiHidden/>
    <w:unhideWhenUsed/>
    <w:rsid w:val="00E83E4B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i/>
      <w:iCs/>
      <w:color w:val="365F91" w:themeColor="accent1" w:themeShade="BF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83E4B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83E4B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28220F"/>
    <w:rPr>
      <w:sz w:val="22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3E4B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3E4B"/>
    <w:rPr>
      <w:rFonts w:ascii="Segoe UI" w:hAnsi="Segoe UI" w:cs="Segoe UI"/>
      <w:szCs w:val="1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220F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220F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8220F"/>
    <w:pPr>
      <w:spacing w:after="200"/>
    </w:pPr>
    <w:rPr>
      <w:i/>
      <w:iCs/>
      <w:color w:val="1F497D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220F"/>
    <w:pPr>
      <w:spacing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220F"/>
    <w:rPr>
      <w:rFonts w:ascii="Segoe UI" w:hAnsi="Segoe UI" w:cs="Segoe UI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220F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220F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220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220F"/>
    <w:rPr>
      <w:b/>
      <w:bCs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8220F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28220F"/>
    <w:pPr>
      <w:spacing w:after="0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8220F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8220F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8220F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8220F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28220F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28220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8220F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8220F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8220F"/>
    <w:rPr>
      <w:rFonts w:ascii="Consolas" w:hAnsi="Consolas"/>
      <w:szCs w:val="21"/>
    </w:rPr>
  </w:style>
  <w:style w:type="table" w:styleId="TableGrid">
    <w:name w:val="Table Grid"/>
    <w:basedOn w:val="TableNormal"/>
    <w:uiPriority w:val="39"/>
    <w:rsid w:val="00D010E1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1">
    <w:name w:val="Light List1"/>
    <w:basedOn w:val="TableNormal"/>
    <w:uiPriority w:val="61"/>
    <w:rsid w:val="00D010E1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ListParagraph">
    <w:name w:val="List Paragraph"/>
    <w:basedOn w:val="Normal"/>
    <w:uiPriority w:val="34"/>
    <w:unhideWhenUsed/>
    <w:qFormat/>
    <w:rsid w:val="00DA400D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A40BE2"/>
  </w:style>
  <w:style w:type="character" w:styleId="SubtleEmphasis">
    <w:name w:val="Subtle Emphasis"/>
    <w:basedOn w:val="DefaultParagraphFont"/>
    <w:uiPriority w:val="19"/>
    <w:qFormat/>
    <w:rsid w:val="00442A97"/>
    <w:rPr>
      <w:i/>
      <w:iCs/>
      <w:color w:val="808080" w:themeColor="text1" w:themeTint="7F"/>
    </w:rPr>
  </w:style>
  <w:style w:type="paragraph" w:customStyle="1" w:styleId="ResumeDate">
    <w:name w:val="Resume Date"/>
    <w:basedOn w:val="Normal"/>
    <w:uiPriority w:val="2"/>
    <w:qFormat/>
    <w:rsid w:val="00992F68"/>
    <w:pPr>
      <w:keepNext/>
      <w:keepLines/>
      <w:spacing w:after="0" w:line="300" w:lineRule="auto"/>
    </w:pPr>
    <w:rPr>
      <w:rFonts w:eastAsiaTheme="minorHAnsi"/>
      <w:color w:val="000000" w:themeColor="text1"/>
      <w:sz w:val="18"/>
      <w:szCs w:val="20"/>
    </w:rPr>
  </w:style>
  <w:style w:type="table" w:customStyle="1" w:styleId="GridTable1Light-Accent21">
    <w:name w:val="Grid Table 1 Light - Accent 21"/>
    <w:basedOn w:val="TableNormal"/>
    <w:uiPriority w:val="46"/>
    <w:rsid w:val="00992F68"/>
    <w:pPr>
      <w:spacing w:after="0"/>
    </w:pPr>
    <w:rPr>
      <w:rFonts w:eastAsiaTheme="minorHAnsi"/>
      <w:color w:val="000000" w:themeColor="text1"/>
      <w:sz w:val="20"/>
      <w:szCs w:val="20"/>
    </w:r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mailto:vin14994@gmail.com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Desktop\tf0291888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555B251658F548579675F5200396C9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F762AE-1F64-4BCF-9677-A57077B6EE29}"/>
      </w:docPartPr>
      <w:docPartBody>
        <w:p w:rsidR="00B25A12" w:rsidRDefault="00AA3F40">
          <w:pPr>
            <w:pStyle w:val="555B251658F548579675F5200396C94D"/>
          </w:pPr>
          <w:r>
            <w:t>Objective</w:t>
          </w:r>
        </w:p>
      </w:docPartBody>
    </w:docPart>
    <w:docPart>
      <w:docPartPr>
        <w:name w:val="8B76726D59634AFB8C20CE6277E792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CE79AD-450E-4519-A922-E49CA5F8E091}"/>
      </w:docPartPr>
      <w:docPartBody>
        <w:p w:rsidR="00B25A12" w:rsidRDefault="00AA3F40">
          <w:pPr>
            <w:pStyle w:val="8B76726D59634AFB8C20CE6277E792A8"/>
          </w:pPr>
          <w:r>
            <w:t>Education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AA3F40"/>
    <w:rsid w:val="000E5458"/>
    <w:rsid w:val="00113A31"/>
    <w:rsid w:val="003B58D9"/>
    <w:rsid w:val="003E1FBF"/>
    <w:rsid w:val="0057539A"/>
    <w:rsid w:val="00617246"/>
    <w:rsid w:val="00784841"/>
    <w:rsid w:val="00827098"/>
    <w:rsid w:val="008B1773"/>
    <w:rsid w:val="008F16B2"/>
    <w:rsid w:val="00953496"/>
    <w:rsid w:val="00A74C38"/>
    <w:rsid w:val="00A9245B"/>
    <w:rsid w:val="00AA3F40"/>
    <w:rsid w:val="00B25A12"/>
    <w:rsid w:val="00B50FE4"/>
    <w:rsid w:val="00BF4CD6"/>
    <w:rsid w:val="00C42CD7"/>
    <w:rsid w:val="00C87A8D"/>
    <w:rsid w:val="00D8107B"/>
    <w:rsid w:val="00DF7A32"/>
    <w:rsid w:val="00F63B13"/>
    <w:rsid w:val="00FE4F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5A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833D899FF81466DA9569AE265FEE13E">
    <w:name w:val="7833D899FF81466DA9569AE265FEE13E"/>
    <w:rsid w:val="00B25A12"/>
  </w:style>
  <w:style w:type="paragraph" w:customStyle="1" w:styleId="E6A09DB287F04B4A95311E9317887016">
    <w:name w:val="E6A09DB287F04B4A95311E9317887016"/>
    <w:rsid w:val="00B25A12"/>
  </w:style>
  <w:style w:type="paragraph" w:customStyle="1" w:styleId="A3A8F8F6BA4B4C7D861325413289883E">
    <w:name w:val="A3A8F8F6BA4B4C7D861325413289883E"/>
    <w:rsid w:val="00B25A12"/>
  </w:style>
  <w:style w:type="paragraph" w:customStyle="1" w:styleId="75C322EC28864B8097BD9CC2D771B84E">
    <w:name w:val="75C322EC28864B8097BD9CC2D771B84E"/>
    <w:rsid w:val="00B25A12"/>
  </w:style>
  <w:style w:type="paragraph" w:customStyle="1" w:styleId="555B251658F548579675F5200396C94D">
    <w:name w:val="555B251658F548579675F5200396C94D"/>
    <w:rsid w:val="00B25A12"/>
  </w:style>
  <w:style w:type="paragraph" w:customStyle="1" w:styleId="FA52E942C41F4084920FA8AC746DC8B6">
    <w:name w:val="FA52E942C41F4084920FA8AC746DC8B6"/>
    <w:rsid w:val="00B25A12"/>
  </w:style>
  <w:style w:type="paragraph" w:customStyle="1" w:styleId="8B76726D59634AFB8C20CE6277E792A8">
    <w:name w:val="8B76726D59634AFB8C20CE6277E792A8"/>
    <w:rsid w:val="00B25A12"/>
  </w:style>
  <w:style w:type="paragraph" w:customStyle="1" w:styleId="148E0E55D25D418082A07F33DED3E3CC">
    <w:name w:val="148E0E55D25D418082A07F33DED3E3CC"/>
    <w:rsid w:val="00B25A12"/>
  </w:style>
  <w:style w:type="paragraph" w:customStyle="1" w:styleId="3C7F493A058F4EAF82A9B1F7B7AC4EE1">
    <w:name w:val="3C7F493A058F4EAF82A9B1F7B7AC4EE1"/>
    <w:rsid w:val="00B25A12"/>
  </w:style>
  <w:style w:type="paragraph" w:customStyle="1" w:styleId="AA7895310CBC4AA8B4D143EE87FF92F6">
    <w:name w:val="AA7895310CBC4AA8B4D143EE87FF92F6"/>
    <w:rsid w:val="00B25A12"/>
  </w:style>
  <w:style w:type="paragraph" w:customStyle="1" w:styleId="A9B6522B983446F8B54E64E3770CA82B">
    <w:name w:val="A9B6522B983446F8B54E64E3770CA82B"/>
    <w:rsid w:val="00B25A12"/>
  </w:style>
  <w:style w:type="paragraph" w:customStyle="1" w:styleId="3D7671E3579B45789CDD53C7327A29AA">
    <w:name w:val="3D7671E3579B45789CDD53C7327A29AA"/>
    <w:rsid w:val="00B25A12"/>
  </w:style>
  <w:style w:type="paragraph" w:customStyle="1" w:styleId="3B759AD1ABE1436AB80B527409E371CD">
    <w:name w:val="3B759AD1ABE1436AB80B527409E371CD"/>
    <w:rsid w:val="00B25A12"/>
  </w:style>
  <w:style w:type="paragraph" w:customStyle="1" w:styleId="D52304F9D87C4B75BADD8D8270F9705D">
    <w:name w:val="D52304F9D87C4B75BADD8D8270F9705D"/>
    <w:rsid w:val="00B25A12"/>
  </w:style>
  <w:style w:type="paragraph" w:customStyle="1" w:styleId="321BC7A223F7456BBDC5FEF67185A669">
    <w:name w:val="321BC7A223F7456BBDC5FEF67185A669"/>
    <w:rsid w:val="00B25A12"/>
  </w:style>
  <w:style w:type="paragraph" w:customStyle="1" w:styleId="A474F5BBA1C1410D9C18478BA08164DF">
    <w:name w:val="A474F5BBA1C1410D9C18478BA08164DF"/>
    <w:rsid w:val="00B25A12"/>
  </w:style>
  <w:style w:type="paragraph" w:customStyle="1" w:styleId="4BBAE6D619124F6F91A02F36FE72157A">
    <w:name w:val="4BBAE6D619124F6F91A02F36FE72157A"/>
    <w:rsid w:val="00B25A12"/>
  </w:style>
  <w:style w:type="paragraph" w:customStyle="1" w:styleId="DC78C2F1B638440091D6148F14930848">
    <w:name w:val="DC78C2F1B638440091D6148F14930848"/>
    <w:rsid w:val="00B25A12"/>
  </w:style>
  <w:style w:type="paragraph" w:customStyle="1" w:styleId="C905802E65454206942A79309440C2D8">
    <w:name w:val="C905802E65454206942A79309440C2D8"/>
    <w:rsid w:val="00B25A12"/>
  </w:style>
  <w:style w:type="paragraph" w:customStyle="1" w:styleId="EC8DE7D6E6FA4A26B6B16253942F6DBF">
    <w:name w:val="EC8DE7D6E6FA4A26B6B16253942F6DBF"/>
    <w:rsid w:val="00B25A12"/>
  </w:style>
  <w:style w:type="paragraph" w:customStyle="1" w:styleId="A6E8CC91991A459AB8FCA00D36BD351A">
    <w:name w:val="A6E8CC91991A459AB8FCA00D36BD351A"/>
    <w:rsid w:val="00B25A12"/>
  </w:style>
  <w:style w:type="paragraph" w:customStyle="1" w:styleId="CB6DE04C6EE44E5EBC79145D9DFF0B97">
    <w:name w:val="CB6DE04C6EE44E5EBC79145D9DFF0B97"/>
    <w:rsid w:val="00B25A12"/>
  </w:style>
  <w:style w:type="paragraph" w:customStyle="1" w:styleId="15A8A82B70C34150BBD9926564CFA0BC">
    <w:name w:val="15A8A82B70C34150BBD9926564CFA0BC"/>
    <w:rsid w:val="00B25A12"/>
  </w:style>
  <w:style w:type="paragraph" w:customStyle="1" w:styleId="54F4B036FC234A93B3B32E221183A5B1">
    <w:name w:val="54F4B036FC234A93B3B32E221183A5B1"/>
    <w:rsid w:val="00B25A12"/>
  </w:style>
  <w:style w:type="paragraph" w:customStyle="1" w:styleId="2E3779712E434A6A9C8393509BF3DEEF">
    <w:name w:val="2E3779712E434A6A9C8393509BF3DEEF"/>
    <w:rsid w:val="00B25A12"/>
  </w:style>
  <w:style w:type="paragraph" w:customStyle="1" w:styleId="64CB503CB4414FD482B52C5877B0276F">
    <w:name w:val="64CB503CB4414FD482B52C5877B0276F"/>
    <w:rsid w:val="00B25A12"/>
  </w:style>
  <w:style w:type="paragraph" w:customStyle="1" w:styleId="1F3C5AB4009549EF9828DE1BB0C6D8DE">
    <w:name w:val="1F3C5AB4009549EF9828DE1BB0C6D8DE"/>
    <w:rsid w:val="00B25A12"/>
  </w:style>
  <w:style w:type="paragraph" w:customStyle="1" w:styleId="2C89C572A76C4CCE8F9036D2C6BCE900">
    <w:name w:val="2C89C572A76C4CCE8F9036D2C6BCE900"/>
    <w:rsid w:val="00B25A12"/>
  </w:style>
  <w:style w:type="paragraph" w:customStyle="1" w:styleId="07168D9F777644E8A2BEE4AEA7041578">
    <w:name w:val="07168D9F777644E8A2BEE4AEA7041578"/>
    <w:rsid w:val="00B25A12"/>
  </w:style>
  <w:style w:type="paragraph" w:customStyle="1" w:styleId="AE384A5FC9084F44B53C7BACB55B2316">
    <w:name w:val="AE384A5FC9084F44B53C7BACB55B2316"/>
    <w:rsid w:val="00B25A12"/>
  </w:style>
  <w:style w:type="paragraph" w:customStyle="1" w:styleId="73ED3B67A10C45FCA6AFBDBB63B295D5">
    <w:name w:val="73ED3B67A10C45FCA6AFBDBB63B295D5"/>
    <w:rsid w:val="00B25A12"/>
  </w:style>
  <w:style w:type="paragraph" w:customStyle="1" w:styleId="2203E22C90EA4A1FBF9A2FF74288207E">
    <w:name w:val="2203E22C90EA4A1FBF9A2FF74288207E"/>
    <w:rsid w:val="00B25A12"/>
  </w:style>
  <w:style w:type="paragraph" w:customStyle="1" w:styleId="C1641BAD8BC64698808BF54D7D8B5485">
    <w:name w:val="C1641BAD8BC64698808BF54D7D8B5485"/>
    <w:rsid w:val="00B25A12"/>
  </w:style>
  <w:style w:type="paragraph" w:customStyle="1" w:styleId="CF0B6E779EB5432DAD39557D5F8AA22F">
    <w:name w:val="CF0B6E779EB5432DAD39557D5F8AA22F"/>
    <w:rsid w:val="00D8107B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4AD4A8-4E23-4305-9624-6F07755845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tf02918880</Template>
  <TotalTime>69</TotalTime>
  <Pages>3</Pages>
  <Words>727</Words>
  <Characters>4145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</dc:creator>
  <cp:lastModifiedBy>icu</cp:lastModifiedBy>
  <cp:revision>18</cp:revision>
  <cp:lastPrinted>2018-06-27T16:44:00Z</cp:lastPrinted>
  <dcterms:created xsi:type="dcterms:W3CDTF">2018-06-27T16:05:00Z</dcterms:created>
  <dcterms:modified xsi:type="dcterms:W3CDTF">2019-04-18T11:29:00Z</dcterms:modified>
  <cp:version/>
</cp:coreProperties>
</file>